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EBF103" w14:textId="0C69C0C9" w:rsidR="0015629A" w:rsidRDefault="0015629A" w:rsidP="0015629A">
      <w:pPr>
        <w:pBdr>
          <w:bottom w:val="single" w:sz="12" w:space="1" w:color="auto"/>
        </w:pBdr>
        <w:rPr>
          <w:rFonts w:asciiTheme="minorHAnsi" w:hAnsiTheme="minorHAnsi" w:cstheme="minorHAnsi"/>
          <w:sz w:val="4"/>
          <w:szCs w:val="4"/>
          <w:lang w:val="en-AU"/>
        </w:rPr>
      </w:pPr>
    </w:p>
    <w:p w14:paraId="1750A8D5" w14:textId="77777777" w:rsidR="0015629A" w:rsidRPr="0015629A" w:rsidRDefault="0015629A" w:rsidP="0015629A">
      <w:pPr>
        <w:rPr>
          <w:rFonts w:asciiTheme="minorHAnsi" w:hAnsiTheme="minorHAnsi" w:cstheme="minorHAnsi"/>
          <w:sz w:val="4"/>
          <w:szCs w:val="4"/>
          <w:lang w:val="en-AU"/>
        </w:rPr>
      </w:pPr>
    </w:p>
    <w:p w14:paraId="2AC6D977" w14:textId="36679606" w:rsidR="0015629A" w:rsidRDefault="001C0DE7" w:rsidP="0015629A">
      <w:pPr>
        <w:rPr>
          <w:rFonts w:asciiTheme="minorHAnsi" w:hAnsiTheme="minorHAnsi" w:cstheme="minorHAnsi"/>
          <w:sz w:val="21"/>
          <w:szCs w:val="21"/>
          <w:lang w:val="en-AU"/>
        </w:rPr>
      </w:pPr>
      <w:r>
        <w:rPr>
          <w:rFonts w:asciiTheme="minorHAnsi" w:hAnsiTheme="minorHAnsi" w:cstheme="minorHAnsi"/>
          <w:sz w:val="21"/>
          <w:szCs w:val="21"/>
          <w:lang w:val="en-AU"/>
        </w:rPr>
        <w:t xml:space="preserve">Candidate </w:t>
      </w:r>
      <w:r w:rsidR="0015629A">
        <w:rPr>
          <w:rFonts w:asciiTheme="minorHAnsi" w:hAnsiTheme="minorHAnsi" w:cstheme="minorHAnsi"/>
          <w:sz w:val="21"/>
          <w:szCs w:val="21"/>
          <w:lang w:val="en-AU"/>
        </w:rPr>
        <w:t>Name:</w:t>
      </w:r>
      <w:r w:rsidR="0015629A">
        <w:rPr>
          <w:rFonts w:asciiTheme="minorHAnsi" w:hAnsiTheme="minorHAnsi" w:cstheme="minorHAnsi"/>
          <w:sz w:val="21"/>
          <w:szCs w:val="21"/>
          <w:lang w:val="en-AU"/>
        </w:rPr>
        <w:tab/>
      </w:r>
      <w:r>
        <w:rPr>
          <w:rFonts w:asciiTheme="minorHAnsi" w:hAnsiTheme="minorHAnsi" w:cstheme="minorHAnsi"/>
          <w:sz w:val="21"/>
          <w:szCs w:val="21"/>
          <w:lang w:val="en-AU"/>
        </w:rPr>
        <w:tab/>
      </w:r>
      <w:r>
        <w:rPr>
          <w:rFonts w:asciiTheme="minorHAnsi" w:hAnsiTheme="minorHAnsi" w:cstheme="minorHAnsi"/>
          <w:sz w:val="21"/>
          <w:szCs w:val="21"/>
          <w:lang w:val="en-AU"/>
        </w:rPr>
        <w:tab/>
      </w:r>
    </w:p>
    <w:p w14:paraId="32981907" w14:textId="7C321620" w:rsidR="0015629A" w:rsidRDefault="0015629A" w:rsidP="0015629A">
      <w:pPr>
        <w:rPr>
          <w:rFonts w:asciiTheme="minorHAnsi" w:hAnsiTheme="minorHAnsi" w:cstheme="minorHAnsi"/>
          <w:sz w:val="21"/>
          <w:szCs w:val="21"/>
          <w:lang w:val="en-AU"/>
        </w:rPr>
      </w:pPr>
      <w:r>
        <w:rPr>
          <w:rFonts w:asciiTheme="minorHAnsi" w:hAnsiTheme="minorHAnsi" w:cstheme="minorHAnsi"/>
          <w:sz w:val="21"/>
          <w:szCs w:val="21"/>
          <w:lang w:val="en-AU"/>
        </w:rPr>
        <w:t>ECU Student number:</w:t>
      </w:r>
      <w:r>
        <w:rPr>
          <w:rFonts w:asciiTheme="minorHAnsi" w:hAnsiTheme="minorHAnsi" w:cstheme="minorHAnsi"/>
          <w:sz w:val="21"/>
          <w:szCs w:val="21"/>
          <w:lang w:val="en-AU"/>
        </w:rPr>
        <w:tab/>
      </w:r>
    </w:p>
    <w:p w14:paraId="0780FAA9" w14:textId="2AB913F1" w:rsidR="0015629A" w:rsidRDefault="0015629A" w:rsidP="0015629A">
      <w:pPr>
        <w:pBdr>
          <w:bottom w:val="single" w:sz="12" w:space="1" w:color="auto"/>
        </w:pBdr>
        <w:rPr>
          <w:rFonts w:asciiTheme="minorHAnsi" w:hAnsiTheme="minorHAnsi" w:cstheme="minorHAnsi"/>
          <w:sz w:val="21"/>
          <w:szCs w:val="21"/>
          <w:lang w:val="en-AU"/>
        </w:rPr>
      </w:pPr>
      <w:r>
        <w:rPr>
          <w:rFonts w:asciiTheme="minorHAnsi" w:hAnsiTheme="minorHAnsi" w:cstheme="minorHAnsi"/>
          <w:sz w:val="21"/>
          <w:szCs w:val="21"/>
          <w:lang w:val="en-AU"/>
        </w:rPr>
        <w:t xml:space="preserve">Position(s) nominated </w:t>
      </w:r>
      <w:proofErr w:type="gramStart"/>
      <w:r>
        <w:rPr>
          <w:rFonts w:asciiTheme="minorHAnsi" w:hAnsiTheme="minorHAnsi" w:cstheme="minorHAnsi"/>
          <w:sz w:val="21"/>
          <w:szCs w:val="21"/>
          <w:lang w:val="en-AU"/>
        </w:rPr>
        <w:t>for</w:t>
      </w:r>
      <w:proofErr w:type="gramEnd"/>
      <w:r>
        <w:rPr>
          <w:rFonts w:asciiTheme="minorHAnsi" w:hAnsiTheme="minorHAnsi" w:cstheme="minorHAnsi"/>
          <w:sz w:val="21"/>
          <w:szCs w:val="21"/>
          <w:lang w:val="en-AU"/>
        </w:rPr>
        <w:t>:</w:t>
      </w:r>
      <w:r>
        <w:rPr>
          <w:rFonts w:asciiTheme="minorHAnsi" w:hAnsiTheme="minorHAnsi" w:cstheme="minorHAnsi"/>
          <w:sz w:val="21"/>
          <w:szCs w:val="21"/>
          <w:lang w:val="en-AU"/>
        </w:rPr>
        <w:tab/>
      </w:r>
    </w:p>
    <w:p w14:paraId="16093D68" w14:textId="05420EA8" w:rsidR="0015629A" w:rsidRDefault="0015629A" w:rsidP="0015629A">
      <w:pPr>
        <w:rPr>
          <w:rFonts w:asciiTheme="minorHAnsi" w:hAnsiTheme="minorHAnsi" w:cstheme="minorHAnsi"/>
          <w:b/>
          <w:sz w:val="21"/>
          <w:szCs w:val="21"/>
          <w:lang w:val="en-AU"/>
        </w:rPr>
      </w:pPr>
      <w:r w:rsidRPr="0015629A">
        <w:rPr>
          <w:rFonts w:asciiTheme="minorHAnsi" w:hAnsiTheme="minorHAnsi" w:cstheme="minorHAnsi"/>
          <w:b/>
          <w:sz w:val="21"/>
          <w:szCs w:val="21"/>
          <w:lang w:val="en-AU"/>
        </w:rPr>
        <w:t>STATEMENT:</w:t>
      </w:r>
    </w:p>
    <w:p w14:paraId="6BA4698B" w14:textId="77777777" w:rsidR="008954EA" w:rsidRPr="0015629A" w:rsidRDefault="008954EA" w:rsidP="0015629A">
      <w:pPr>
        <w:rPr>
          <w:rFonts w:asciiTheme="minorHAnsi" w:hAnsiTheme="minorHAnsi" w:cstheme="minorHAnsi"/>
          <w:b/>
          <w:sz w:val="21"/>
          <w:szCs w:val="21"/>
          <w:lang w:val="en-AU"/>
        </w:rPr>
      </w:pPr>
      <w:bookmarkStart w:id="0" w:name="_GoBack"/>
      <w:bookmarkEnd w:id="0"/>
    </w:p>
    <w:sectPr w:rsidR="008954EA" w:rsidRPr="0015629A" w:rsidSect="003434A1">
      <w:headerReference w:type="even" r:id="rId11"/>
      <w:headerReference w:type="default" r:id="rId12"/>
      <w:footerReference w:type="default" r:id="rId13"/>
      <w:type w:val="continuous"/>
      <w:pgSz w:w="11907" w:h="16840" w:code="9"/>
      <w:pgMar w:top="567" w:right="709" w:bottom="567" w:left="1191" w:header="425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1032EE" w14:textId="77777777" w:rsidR="00A348A4" w:rsidRDefault="00A348A4">
      <w:r>
        <w:separator/>
      </w:r>
    </w:p>
  </w:endnote>
  <w:endnote w:type="continuationSeparator" w:id="0">
    <w:p w14:paraId="3C52CAB8" w14:textId="77777777" w:rsidR="00A348A4" w:rsidRDefault="00A348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92DC60" w14:textId="2D3C6F53" w:rsidR="00A5635C" w:rsidRDefault="00A5635C" w:rsidP="00FA551A">
    <w:pPr>
      <w:pBdr>
        <w:bottom w:val="single" w:sz="12" w:space="1" w:color="auto"/>
      </w:pBdr>
      <w:jc w:val="both"/>
      <w:rPr>
        <w:rFonts w:asciiTheme="minorHAnsi" w:hAnsiTheme="minorHAnsi" w:cstheme="minorHAnsi"/>
        <w:b/>
        <w:sz w:val="4"/>
        <w:szCs w:val="4"/>
      </w:rPr>
    </w:pPr>
  </w:p>
  <w:p w14:paraId="672B024C" w14:textId="404186D2" w:rsidR="00FA551A" w:rsidRPr="009F1307" w:rsidRDefault="00FA551A" w:rsidP="00FA551A">
    <w:pPr>
      <w:jc w:val="both"/>
      <w:rPr>
        <w:rFonts w:asciiTheme="minorHAnsi" w:hAnsiTheme="minorHAnsi" w:cstheme="minorHAnsi"/>
        <w:b/>
        <w:sz w:val="21"/>
        <w:szCs w:val="21"/>
      </w:rPr>
    </w:pPr>
    <w:r w:rsidRPr="009F1307">
      <w:rPr>
        <w:rFonts w:asciiTheme="minorHAnsi" w:hAnsiTheme="minorHAnsi" w:cstheme="minorHAnsi"/>
        <w:b/>
        <w:sz w:val="21"/>
        <w:szCs w:val="21"/>
      </w:rPr>
      <w:tab/>
    </w:r>
    <w:r w:rsidR="00F02E40">
      <w:rPr>
        <w:rFonts w:asciiTheme="minorHAnsi" w:hAnsiTheme="minorHAnsi" w:cstheme="minorHAnsi"/>
        <w:sz w:val="21"/>
        <w:szCs w:val="21"/>
      </w:rPr>
      <w:t>All e</w:t>
    </w:r>
    <w:r w:rsidR="00F02E40" w:rsidRPr="00F02E40">
      <w:rPr>
        <w:rFonts w:asciiTheme="minorHAnsi" w:hAnsiTheme="minorHAnsi" w:cstheme="minorHAnsi"/>
        <w:sz w:val="21"/>
        <w:szCs w:val="21"/>
      </w:rPr>
      <w:t xml:space="preserve">nquiries to </w:t>
    </w:r>
    <w:r w:rsidR="00F02E40" w:rsidRPr="00F02E40">
      <w:rPr>
        <w:rFonts w:asciiTheme="minorHAnsi" w:hAnsiTheme="minorHAnsi" w:cstheme="minorHAnsi"/>
        <w:sz w:val="21"/>
        <w:szCs w:val="21"/>
      </w:rPr>
      <w:t>the Returning Officer</w:t>
    </w:r>
    <w:r w:rsidR="00F02E40" w:rsidRPr="009F1307">
      <w:rPr>
        <w:rFonts w:asciiTheme="minorHAnsi" w:hAnsiTheme="minorHAnsi" w:cstheme="minorHAnsi"/>
        <w:b/>
        <w:sz w:val="21"/>
        <w:szCs w:val="21"/>
      </w:rPr>
      <w:t xml:space="preserve"> </w:t>
    </w:r>
    <w:r w:rsidRPr="009F1307">
      <w:rPr>
        <w:rFonts w:asciiTheme="minorHAnsi" w:hAnsiTheme="minorHAnsi" w:cstheme="minorHAnsi"/>
        <w:b/>
        <w:sz w:val="21"/>
        <w:szCs w:val="21"/>
      </w:rPr>
      <w:t>Mr. Peter Zaikos</w:t>
    </w:r>
  </w:p>
  <w:p w14:paraId="4F47F80C" w14:textId="37C33A0F" w:rsidR="00FA551A" w:rsidRPr="009F1307" w:rsidRDefault="00FA551A" w:rsidP="00FA551A">
    <w:pPr>
      <w:jc w:val="both"/>
      <w:rPr>
        <w:rFonts w:asciiTheme="minorHAnsi" w:hAnsiTheme="minorHAnsi" w:cstheme="minorHAnsi"/>
        <w:sz w:val="21"/>
        <w:szCs w:val="21"/>
      </w:rPr>
    </w:pPr>
    <w:r w:rsidRPr="009F1307">
      <w:rPr>
        <w:rFonts w:asciiTheme="minorHAnsi" w:hAnsiTheme="minorHAnsi" w:cstheme="minorHAnsi"/>
        <w:sz w:val="21"/>
        <w:szCs w:val="21"/>
      </w:rPr>
      <w:tab/>
    </w:r>
    <w:proofErr w:type="gramStart"/>
    <w:r w:rsidR="009F1307" w:rsidRPr="009F1307">
      <w:rPr>
        <w:rFonts w:asciiTheme="minorHAnsi" w:hAnsiTheme="minorHAnsi" w:cstheme="minorHAnsi"/>
        <w:sz w:val="21"/>
        <w:szCs w:val="21"/>
      </w:rPr>
      <w:t>at</w:t>
    </w:r>
    <w:proofErr w:type="gramEnd"/>
    <w:r w:rsidR="009F1307" w:rsidRPr="009F1307">
      <w:rPr>
        <w:rFonts w:asciiTheme="minorHAnsi" w:hAnsiTheme="minorHAnsi" w:cstheme="minorHAnsi"/>
        <w:sz w:val="21"/>
        <w:szCs w:val="21"/>
      </w:rPr>
      <w:t xml:space="preserve"> </w:t>
    </w:r>
    <w:r w:rsidR="009F1307" w:rsidRPr="009F1307">
      <w:rPr>
        <w:rFonts w:asciiTheme="minorHAnsi" w:hAnsiTheme="minorHAnsi" w:cstheme="minorHAnsi"/>
        <w:b/>
        <w:sz w:val="21"/>
        <w:szCs w:val="21"/>
      </w:rPr>
      <w:t>NPro_ECUStudentGuild@elections.wa.gov.au</w:t>
    </w:r>
    <w:r w:rsidR="009F1307" w:rsidRPr="009F1307">
      <w:rPr>
        <w:rFonts w:asciiTheme="minorHAnsi" w:hAnsiTheme="minorHAnsi" w:cstheme="minorHAnsi"/>
        <w:sz w:val="21"/>
        <w:szCs w:val="21"/>
      </w:rPr>
      <w:t xml:space="preserve"> or call 0455 440 020</w:t>
    </w:r>
  </w:p>
  <w:p w14:paraId="054E4015" w14:textId="77777777" w:rsidR="00FA551A" w:rsidRDefault="00FA551A" w:rsidP="00FA551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D4805C" w14:textId="77777777" w:rsidR="00A348A4" w:rsidRDefault="00A348A4">
      <w:r>
        <w:separator/>
      </w:r>
    </w:p>
  </w:footnote>
  <w:footnote w:type="continuationSeparator" w:id="0">
    <w:p w14:paraId="3E065F3A" w14:textId="77777777" w:rsidR="00A348A4" w:rsidRDefault="00A348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FF29C8" w14:textId="77777777" w:rsidR="003434A1" w:rsidRDefault="003434A1">
    <w:pPr>
      <w:pStyle w:val="Header"/>
      <w:rPr>
        <w:lang w:val="en-AU"/>
      </w:rPr>
    </w:pPr>
  </w:p>
  <w:p w14:paraId="01851CF9" w14:textId="77777777" w:rsidR="003434A1" w:rsidRPr="003434A1" w:rsidRDefault="003434A1">
    <w:pPr>
      <w:pStyle w:val="Header"/>
      <w:rPr>
        <w:lang w:val="en-AU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580" w:type="dxa"/>
      <w:tblInd w:w="-287" w:type="dxa"/>
      <w:tblBorders>
        <w:top w:val="single" w:sz="2" w:space="0" w:color="808080" w:themeColor="background1" w:themeShade="80"/>
        <w:left w:val="single" w:sz="2" w:space="0" w:color="808080" w:themeColor="background1" w:themeShade="80"/>
        <w:bottom w:val="single" w:sz="2" w:space="0" w:color="808080" w:themeColor="background1" w:themeShade="80"/>
        <w:right w:val="single" w:sz="2" w:space="0" w:color="808080" w:themeColor="background1" w:themeShade="80"/>
        <w:insideH w:val="single" w:sz="2" w:space="0" w:color="808080" w:themeColor="background1" w:themeShade="80"/>
        <w:insideV w:val="single" w:sz="2" w:space="0" w:color="808080" w:themeColor="background1" w:themeShade="80"/>
      </w:tblBorders>
      <w:tblLayout w:type="fixed"/>
      <w:tblLook w:val="01E0" w:firstRow="1" w:lastRow="1" w:firstColumn="1" w:lastColumn="1" w:noHBand="0" w:noVBand="0"/>
    </w:tblPr>
    <w:tblGrid>
      <w:gridCol w:w="3600"/>
      <w:gridCol w:w="6980"/>
    </w:tblGrid>
    <w:tr w:rsidR="00AE1CAD" w14:paraId="5D031309" w14:textId="77777777" w:rsidTr="00321BD3">
      <w:trPr>
        <w:trHeight w:val="1571"/>
      </w:trPr>
      <w:tc>
        <w:tcPr>
          <w:tcW w:w="3600" w:type="dxa"/>
          <w:vAlign w:val="center"/>
        </w:tcPr>
        <w:p w14:paraId="36873232" w14:textId="5DF07E84" w:rsidR="00AE1CAD" w:rsidRDefault="00AE1CAD" w:rsidP="00AE1CAD">
          <w:pPr>
            <w:jc w:val="center"/>
          </w:pPr>
        </w:p>
        <w:p w14:paraId="7B9D8419" w14:textId="6E32786C" w:rsidR="00AE1CAD" w:rsidRPr="009F2B2F" w:rsidRDefault="00321BD3" w:rsidP="00AE1CAD">
          <w:pPr>
            <w:jc w:val="center"/>
          </w:pPr>
          <w:r>
            <w:rPr>
              <w:noProof/>
              <w:lang w:val="en-AU" w:eastAsia="en-AU"/>
            </w:rPr>
            <w:drawing>
              <wp:anchor distT="0" distB="0" distL="114300" distR="114300" simplePos="0" relativeHeight="251657216" behindDoc="0" locked="0" layoutInCell="1" allowOverlap="1" wp14:anchorId="71D72C92" wp14:editId="45E7252B">
                <wp:simplePos x="1123950" y="466725"/>
                <wp:positionH relativeFrom="margin">
                  <wp:posOffset>608965</wp:posOffset>
                </wp:positionH>
                <wp:positionV relativeFrom="margin">
                  <wp:posOffset>114300</wp:posOffset>
                </wp:positionV>
                <wp:extent cx="771525" cy="832485"/>
                <wp:effectExtent l="0" t="0" r="9525" b="5715"/>
                <wp:wrapSquare wrapText="bothSides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ullColour@3x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1525" cy="8324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6980" w:type="dxa"/>
          <w:shd w:val="clear" w:color="auto" w:fill="BFBFBF" w:themeFill="background1" w:themeFillShade="BF"/>
          <w:vAlign w:val="center"/>
        </w:tcPr>
        <w:p w14:paraId="64E1AE69" w14:textId="77777777" w:rsidR="000118A2" w:rsidRDefault="00AE1CAD" w:rsidP="00D7084A">
          <w:pPr>
            <w:jc w:val="center"/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</w:pPr>
          <w:r w:rsidRPr="000118A2"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  <w:t>GENERAL ELECTION</w:t>
          </w:r>
        </w:p>
        <w:p w14:paraId="40ECF1BF" w14:textId="5FCD10C2" w:rsidR="00AE1CAD" w:rsidRPr="000118A2" w:rsidRDefault="00CB04F3" w:rsidP="00C0094A">
          <w:pPr>
            <w:jc w:val="center"/>
            <w:rPr>
              <w:rFonts w:asciiTheme="minorHAnsi" w:hAnsiTheme="minorHAnsi" w:cstheme="minorHAnsi"/>
              <w:b/>
              <w:color w:val="FFFFFF"/>
              <w:spacing w:val="40"/>
              <w:sz w:val="40"/>
              <w:szCs w:val="40"/>
            </w:rPr>
          </w:pPr>
          <w:r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  <w:t xml:space="preserve"> 20</w:t>
          </w:r>
          <w:r w:rsidR="00763FFC"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  <w:t>2</w:t>
          </w:r>
          <w:r w:rsidR="00C0094A"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  <w:t>5</w:t>
          </w:r>
          <w:r w:rsidR="00AE1CAD" w:rsidRPr="000118A2"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  <w:t xml:space="preserve"> </w:t>
          </w:r>
        </w:p>
      </w:tc>
    </w:tr>
  </w:tbl>
  <w:p w14:paraId="11CD6983" w14:textId="6B368972" w:rsidR="00C0094A" w:rsidRPr="009C5B4E" w:rsidRDefault="00C0094A" w:rsidP="00C0094A">
    <w:pPr>
      <w:rPr>
        <w:rFonts w:asciiTheme="minorHAnsi" w:hAnsiTheme="minorHAnsi" w:cstheme="minorHAnsi"/>
        <w:b/>
        <w:lang w:val="en-AU" w:eastAsia="en-AU"/>
      </w:rPr>
    </w:pPr>
    <w:r w:rsidRPr="009C5B4E">
      <w:rPr>
        <w:rFonts w:asciiTheme="minorHAnsi" w:hAnsiTheme="minorHAnsi" w:cstheme="minorHAnsi"/>
        <w:b/>
        <w:color w:val="0070C0"/>
        <w:lang w:val="en-AU" w:eastAsia="en-AU"/>
      </w:rPr>
      <w:t xml:space="preserve">CANDIDATE </w:t>
    </w:r>
    <w:r w:rsidR="004439F9" w:rsidRPr="009C5B4E">
      <w:rPr>
        <w:rFonts w:asciiTheme="minorHAnsi" w:hAnsiTheme="minorHAnsi" w:cstheme="minorHAnsi"/>
        <w:b/>
        <w:color w:val="0070C0"/>
        <w:lang w:val="en-AU" w:eastAsia="en-AU"/>
      </w:rPr>
      <w:t>ELECTION</w:t>
    </w:r>
    <w:r w:rsidRPr="009C5B4E">
      <w:rPr>
        <w:rFonts w:asciiTheme="minorHAnsi" w:hAnsiTheme="minorHAnsi" w:cstheme="minorHAnsi"/>
        <w:b/>
        <w:color w:val="0070C0"/>
        <w:lang w:val="en-AU" w:eastAsia="en-AU"/>
      </w:rPr>
      <w:t xml:space="preserve"> STATEMENT</w:t>
    </w:r>
  </w:p>
  <w:p w14:paraId="4C4207BA" w14:textId="323AF02A" w:rsidR="003A10CA" w:rsidRPr="00A5635C" w:rsidRDefault="001C0DE7" w:rsidP="00AE1CAD">
    <w:pPr>
      <w:pStyle w:val="Header"/>
      <w:rPr>
        <w:rFonts w:asciiTheme="minorHAnsi" w:hAnsiTheme="minorHAnsi" w:cstheme="minorHAnsi"/>
        <w:sz w:val="20"/>
        <w:szCs w:val="20"/>
      </w:rPr>
    </w:pPr>
    <w:r w:rsidRPr="00A5635C">
      <w:rPr>
        <w:rFonts w:asciiTheme="minorHAnsi" w:hAnsiTheme="minorHAnsi" w:cstheme="minorHAnsi"/>
        <w:b/>
        <w:sz w:val="20"/>
        <w:szCs w:val="20"/>
      </w:rPr>
      <w:t>ENTER</w:t>
    </w:r>
    <w:r w:rsidR="003A10CA" w:rsidRPr="00A5635C">
      <w:rPr>
        <w:rFonts w:asciiTheme="minorHAnsi" w:hAnsiTheme="minorHAnsi" w:cstheme="minorHAnsi"/>
        <w:sz w:val="20"/>
        <w:szCs w:val="20"/>
      </w:rPr>
      <w:t xml:space="preserve"> your name, student number and position(s) to which this statement applies.</w:t>
    </w:r>
  </w:p>
  <w:p w14:paraId="7032BD6D" w14:textId="596E5661" w:rsidR="00C0094A" w:rsidRPr="00A5635C" w:rsidRDefault="003A10CA" w:rsidP="00AE1CAD">
    <w:pPr>
      <w:pStyle w:val="Header"/>
      <w:rPr>
        <w:rFonts w:asciiTheme="minorHAnsi" w:hAnsiTheme="minorHAnsi" w:cstheme="minorHAnsi"/>
        <w:color w:val="FFFFFF" w:themeColor="background1"/>
        <w:sz w:val="20"/>
        <w:szCs w:val="20"/>
      </w:rPr>
    </w:pPr>
    <w:r w:rsidRPr="00A5635C">
      <w:rPr>
        <w:rFonts w:asciiTheme="minorHAnsi" w:hAnsiTheme="minorHAnsi" w:cstheme="minorHAnsi"/>
        <w:b/>
        <w:sz w:val="20"/>
        <w:szCs w:val="20"/>
      </w:rPr>
      <w:t>T</w:t>
    </w:r>
    <w:r w:rsidR="001C0DE7" w:rsidRPr="00A5635C">
      <w:rPr>
        <w:rFonts w:asciiTheme="minorHAnsi" w:hAnsiTheme="minorHAnsi" w:cstheme="minorHAnsi"/>
        <w:b/>
        <w:sz w:val="20"/>
        <w:szCs w:val="20"/>
      </w:rPr>
      <w:t>YPE</w:t>
    </w:r>
    <w:r w:rsidRPr="00A5635C">
      <w:rPr>
        <w:rFonts w:asciiTheme="minorHAnsi" w:hAnsiTheme="minorHAnsi" w:cstheme="minorHAnsi"/>
        <w:sz w:val="20"/>
        <w:szCs w:val="20"/>
      </w:rPr>
      <w:t xml:space="preserve"> your </w:t>
    </w:r>
    <w:r w:rsidR="004439F9" w:rsidRPr="00A5635C">
      <w:rPr>
        <w:rFonts w:asciiTheme="minorHAnsi" w:hAnsiTheme="minorHAnsi" w:cstheme="minorHAnsi"/>
        <w:sz w:val="20"/>
        <w:szCs w:val="20"/>
      </w:rPr>
      <w:t>Election</w:t>
    </w:r>
    <w:r w:rsidRPr="00A5635C">
      <w:rPr>
        <w:rFonts w:asciiTheme="minorHAnsi" w:hAnsiTheme="minorHAnsi" w:cstheme="minorHAnsi"/>
        <w:sz w:val="20"/>
        <w:szCs w:val="20"/>
      </w:rPr>
      <w:t xml:space="preserve"> Statement </w:t>
    </w:r>
    <w:r w:rsidR="00FA551A" w:rsidRPr="00A5635C">
      <w:rPr>
        <w:rFonts w:asciiTheme="minorHAnsi" w:hAnsiTheme="minorHAnsi" w:cstheme="minorHAnsi"/>
        <w:sz w:val="20"/>
        <w:szCs w:val="20"/>
      </w:rPr>
      <w:t xml:space="preserve">using </w:t>
    </w:r>
    <w:r w:rsidR="00FA551A" w:rsidRPr="00A5635C">
      <w:rPr>
        <w:rFonts w:asciiTheme="minorHAnsi" w:hAnsiTheme="minorHAnsi" w:cstheme="minorHAnsi"/>
        <w:sz w:val="20"/>
        <w:szCs w:val="20"/>
      </w:rPr>
      <w:t>Calibri (10.5) font.</w:t>
    </w:r>
    <w:r w:rsidR="00321BD3" w:rsidRPr="00A5635C">
      <w:rPr>
        <w:rFonts w:asciiTheme="minorHAnsi" w:hAnsiTheme="minorHAnsi" w:cstheme="minorHAnsi"/>
        <w:sz w:val="20"/>
        <w:szCs w:val="20"/>
      </w:rPr>
      <w:tab/>
    </w:r>
    <w:r w:rsidR="00321BD3" w:rsidRPr="00A5635C">
      <w:rPr>
        <w:rFonts w:asciiTheme="minorHAnsi" w:hAnsiTheme="minorHAnsi" w:cstheme="minorHAnsi"/>
        <w:color w:val="FFFFFF" w:themeColor="background1"/>
        <w:sz w:val="20"/>
        <w:szCs w:val="20"/>
      </w:rPr>
      <w:t>Use Calibri (10.5) font.</w:t>
    </w:r>
  </w:p>
  <w:p w14:paraId="066B86D2" w14:textId="7554D594" w:rsidR="003A10CA" w:rsidRPr="00A5635C" w:rsidRDefault="003A10CA" w:rsidP="00AE1CAD">
    <w:pPr>
      <w:pStyle w:val="Header"/>
      <w:rPr>
        <w:rFonts w:asciiTheme="minorHAnsi" w:hAnsiTheme="minorHAnsi" w:cstheme="minorHAnsi"/>
        <w:sz w:val="20"/>
        <w:szCs w:val="20"/>
      </w:rPr>
    </w:pPr>
    <w:r w:rsidRPr="00A5635C">
      <w:rPr>
        <w:rFonts w:asciiTheme="minorHAnsi" w:hAnsiTheme="minorHAnsi" w:cstheme="minorHAnsi"/>
        <w:b/>
        <w:color w:val="000099"/>
        <w:sz w:val="20"/>
        <w:szCs w:val="20"/>
      </w:rPr>
      <w:t>WORD LIMIT:</w:t>
    </w:r>
    <w:r w:rsidRPr="00A5635C">
      <w:rPr>
        <w:rFonts w:asciiTheme="minorHAnsi" w:hAnsiTheme="minorHAnsi" w:cstheme="minorHAnsi"/>
        <w:sz w:val="20"/>
        <w:szCs w:val="20"/>
      </w:rPr>
      <w:t xml:space="preserve"> The following word limits apply: (</w:t>
    </w:r>
    <w:r w:rsidR="00321BD3" w:rsidRPr="00A5635C">
      <w:rPr>
        <w:rFonts w:asciiTheme="minorHAnsi" w:hAnsiTheme="minorHAnsi" w:cstheme="minorHAnsi"/>
        <w:sz w:val="20"/>
        <w:szCs w:val="20"/>
      </w:rPr>
      <w:t>All w</w:t>
    </w:r>
    <w:r w:rsidRPr="00A5635C">
      <w:rPr>
        <w:rFonts w:asciiTheme="minorHAnsi" w:hAnsiTheme="minorHAnsi" w:cstheme="minorHAnsi"/>
        <w:sz w:val="20"/>
        <w:szCs w:val="20"/>
      </w:rPr>
      <w:t>ords after the limit will be omitted from publication)</w:t>
    </w:r>
  </w:p>
  <w:p w14:paraId="6599FB0D" w14:textId="1AD4A76A" w:rsidR="00C0094A" w:rsidRPr="00A5635C" w:rsidRDefault="003A10CA" w:rsidP="003A10CA">
    <w:pPr>
      <w:pStyle w:val="Header"/>
      <w:tabs>
        <w:tab w:val="clear" w:pos="4320"/>
        <w:tab w:val="center" w:pos="4253"/>
      </w:tabs>
      <w:rPr>
        <w:rFonts w:asciiTheme="minorHAnsi" w:hAnsiTheme="minorHAnsi" w:cstheme="minorHAnsi"/>
        <w:sz w:val="20"/>
        <w:szCs w:val="20"/>
      </w:rPr>
    </w:pPr>
    <w:r w:rsidRPr="00A5635C">
      <w:rPr>
        <w:rFonts w:asciiTheme="minorHAnsi" w:hAnsiTheme="minorHAnsi" w:cstheme="minorHAnsi"/>
        <w:sz w:val="20"/>
        <w:szCs w:val="20"/>
      </w:rPr>
      <w:t>President and General Secretary:</w:t>
    </w:r>
    <w:r w:rsidRPr="00A5635C">
      <w:rPr>
        <w:rFonts w:asciiTheme="minorHAnsi" w:hAnsiTheme="minorHAnsi" w:cstheme="minorHAnsi"/>
        <w:sz w:val="20"/>
        <w:szCs w:val="20"/>
      </w:rPr>
      <w:tab/>
      <w:t>500 words maximum</w:t>
    </w:r>
  </w:p>
  <w:p w14:paraId="7996800C" w14:textId="340023A7" w:rsidR="003A10CA" w:rsidRPr="00A5635C" w:rsidRDefault="003A10CA" w:rsidP="003A10CA">
    <w:pPr>
      <w:pStyle w:val="Header"/>
      <w:tabs>
        <w:tab w:val="clear" w:pos="4320"/>
        <w:tab w:val="center" w:pos="4253"/>
      </w:tabs>
      <w:rPr>
        <w:rFonts w:asciiTheme="minorHAnsi" w:hAnsiTheme="minorHAnsi" w:cstheme="minorHAnsi"/>
        <w:sz w:val="20"/>
        <w:szCs w:val="20"/>
      </w:rPr>
    </w:pPr>
    <w:r w:rsidRPr="00A5635C">
      <w:rPr>
        <w:rFonts w:asciiTheme="minorHAnsi" w:hAnsiTheme="minorHAnsi" w:cstheme="minorHAnsi"/>
        <w:sz w:val="20"/>
        <w:szCs w:val="20"/>
      </w:rPr>
      <w:t>All other positions including NUS:</w:t>
    </w:r>
    <w:r w:rsidRPr="00A5635C">
      <w:rPr>
        <w:rFonts w:asciiTheme="minorHAnsi" w:hAnsiTheme="minorHAnsi" w:cstheme="minorHAnsi"/>
        <w:sz w:val="20"/>
        <w:szCs w:val="20"/>
      </w:rPr>
      <w:tab/>
      <w:t>250 words maximum</w:t>
    </w:r>
  </w:p>
  <w:p w14:paraId="12F9A1D4" w14:textId="53A8B8BA" w:rsidR="00321BD3" w:rsidRPr="00A5635C" w:rsidRDefault="00321BD3" w:rsidP="003A10CA">
    <w:pPr>
      <w:pStyle w:val="Header"/>
      <w:tabs>
        <w:tab w:val="clear" w:pos="4320"/>
        <w:tab w:val="center" w:pos="4253"/>
      </w:tabs>
      <w:rPr>
        <w:rFonts w:ascii="Calibri" w:hAnsi="Calibri" w:cs="Calibri"/>
        <w:color w:val="FF0000"/>
        <w:sz w:val="20"/>
        <w:szCs w:val="20"/>
      </w:rPr>
    </w:pPr>
    <w:r w:rsidRPr="00A5635C">
      <w:rPr>
        <w:rFonts w:asciiTheme="minorHAnsi" w:hAnsiTheme="minorHAnsi" w:cstheme="minorHAnsi"/>
        <w:b/>
        <w:sz w:val="20"/>
        <w:szCs w:val="20"/>
        <w:lang w:val="en"/>
      </w:rPr>
      <w:t xml:space="preserve">Email completed </w:t>
    </w:r>
    <w:r w:rsidR="00A5635C" w:rsidRPr="00A5635C">
      <w:rPr>
        <w:rFonts w:asciiTheme="minorHAnsi" w:hAnsiTheme="minorHAnsi" w:cstheme="minorHAnsi"/>
        <w:sz w:val="20"/>
        <w:szCs w:val="20"/>
        <w:lang w:val="en"/>
      </w:rPr>
      <w:t>(Word.docx)</w:t>
    </w:r>
    <w:r w:rsidR="00A5635C" w:rsidRPr="00A5635C">
      <w:rPr>
        <w:rFonts w:asciiTheme="minorHAnsi" w:hAnsiTheme="minorHAnsi" w:cstheme="minorHAnsi"/>
        <w:b/>
        <w:sz w:val="20"/>
        <w:szCs w:val="20"/>
        <w:lang w:val="en"/>
      </w:rPr>
      <w:t xml:space="preserve"> </w:t>
    </w:r>
    <w:r w:rsidRPr="00A5635C">
      <w:rPr>
        <w:rFonts w:asciiTheme="minorHAnsi" w:hAnsiTheme="minorHAnsi" w:cstheme="minorHAnsi"/>
        <w:b/>
        <w:sz w:val="20"/>
        <w:szCs w:val="20"/>
        <w:lang w:val="en"/>
      </w:rPr>
      <w:t xml:space="preserve">form to </w:t>
    </w:r>
    <w:hyperlink r:id="rId2" w:history="1">
      <w:r w:rsidRPr="00A5635C">
        <w:rPr>
          <w:rStyle w:val="Hyperlink"/>
          <w:rFonts w:ascii="Calibri" w:hAnsi="Calibri" w:cs="Calibri"/>
          <w:color w:val="FF0000"/>
          <w:sz w:val="20"/>
          <w:szCs w:val="20"/>
        </w:rPr>
        <w:t>nominationsnp@waec.wa.gov.au</w:t>
      </w:r>
    </w:hyperlink>
  </w:p>
  <w:p w14:paraId="48668345" w14:textId="77777777" w:rsidR="00321BD3" w:rsidRPr="00A5635C" w:rsidRDefault="00321BD3" w:rsidP="001C0DE7">
    <w:pPr>
      <w:pStyle w:val="Header"/>
      <w:tabs>
        <w:tab w:val="clear" w:pos="4320"/>
        <w:tab w:val="center" w:pos="4253"/>
      </w:tabs>
      <w:rPr>
        <w:rFonts w:asciiTheme="minorHAnsi" w:hAnsiTheme="minorHAnsi" w:cstheme="minorHAnsi"/>
        <w:b/>
        <w:color w:val="000099"/>
        <w:sz w:val="20"/>
        <w:szCs w:val="20"/>
        <w:lang w:val="en"/>
      </w:rPr>
    </w:pPr>
    <w:r w:rsidRPr="00A5635C">
      <w:rPr>
        <w:rFonts w:asciiTheme="minorHAnsi" w:hAnsiTheme="minorHAnsi" w:cstheme="minorHAnsi"/>
        <w:b/>
        <w:color w:val="000099"/>
        <w:sz w:val="20"/>
        <w:szCs w:val="20"/>
        <w:lang w:val="en"/>
      </w:rPr>
      <w:t>The deadline for submitting this form is the Close of Nominations at 4:00 PM Thursday 2</w:t>
    </w:r>
    <w:r w:rsidRPr="00A5635C">
      <w:rPr>
        <w:rFonts w:asciiTheme="minorHAnsi" w:hAnsiTheme="minorHAnsi" w:cstheme="minorHAnsi"/>
        <w:b/>
        <w:color w:val="000099"/>
        <w:sz w:val="20"/>
        <w:szCs w:val="20"/>
        <w:vertAlign w:val="superscript"/>
        <w:lang w:val="en"/>
      </w:rPr>
      <w:t>nd</w:t>
    </w:r>
    <w:r w:rsidRPr="00A5635C">
      <w:rPr>
        <w:rFonts w:asciiTheme="minorHAnsi" w:hAnsiTheme="minorHAnsi" w:cstheme="minorHAnsi"/>
        <w:b/>
        <w:color w:val="000099"/>
        <w:sz w:val="20"/>
        <w:szCs w:val="20"/>
        <w:lang w:val="en"/>
      </w:rPr>
      <w:t xml:space="preserve"> October 2025.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D746C"/>
    <w:multiLevelType w:val="hybridMultilevel"/>
    <w:tmpl w:val="09ECE15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D58217A"/>
    <w:multiLevelType w:val="hybridMultilevel"/>
    <w:tmpl w:val="1108C230"/>
    <w:lvl w:ilvl="0" w:tplc="0C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>
    <w:nsid w:val="13A714FF"/>
    <w:multiLevelType w:val="hybridMultilevel"/>
    <w:tmpl w:val="680AD96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9AF4CFF"/>
    <w:multiLevelType w:val="hybridMultilevel"/>
    <w:tmpl w:val="74463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F92D41"/>
    <w:multiLevelType w:val="hybridMultilevel"/>
    <w:tmpl w:val="7FE29AA8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324D61CE"/>
    <w:multiLevelType w:val="hybridMultilevel"/>
    <w:tmpl w:val="BE6A5E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CD4A23"/>
    <w:multiLevelType w:val="hybridMultilevel"/>
    <w:tmpl w:val="BAE4647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78879EC"/>
    <w:multiLevelType w:val="hybridMultilevel"/>
    <w:tmpl w:val="57DCFD72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48465807"/>
    <w:multiLevelType w:val="hybridMultilevel"/>
    <w:tmpl w:val="AEBE22C6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51474D23"/>
    <w:multiLevelType w:val="hybridMultilevel"/>
    <w:tmpl w:val="74463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012356"/>
    <w:multiLevelType w:val="hybridMultilevel"/>
    <w:tmpl w:val="8BCA69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D815DD6"/>
    <w:multiLevelType w:val="hybridMultilevel"/>
    <w:tmpl w:val="296C58E0"/>
    <w:lvl w:ilvl="0" w:tplc="0C090011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4"/>
  </w:num>
  <w:num w:numId="5">
    <w:abstractNumId w:val="2"/>
  </w:num>
  <w:num w:numId="6">
    <w:abstractNumId w:val="11"/>
  </w:num>
  <w:num w:numId="7">
    <w:abstractNumId w:val="10"/>
  </w:num>
  <w:num w:numId="8">
    <w:abstractNumId w:val="5"/>
  </w:num>
  <w:num w:numId="9">
    <w:abstractNumId w:val="3"/>
  </w:num>
  <w:num w:numId="10">
    <w:abstractNumId w:val="9"/>
  </w:num>
  <w:num w:numId="11">
    <w:abstractNumId w:val="6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activeWritingStyle w:appName="MSWord" w:lang="en-US" w:vendorID="64" w:dllVersion="131078" w:nlCheck="1" w:checkStyle="0"/>
  <w:activeWritingStyle w:appName="MSWord" w:lang="en-AU" w:vendorID="64" w:dllVersion="131078" w:nlCheck="1" w:checkStyle="0"/>
  <w:activeWritingStyle w:appName="MSWord" w:lang="en-GB" w:vendorID="64" w:dllVersion="131078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55"/>
  <w:evenAndOddHeaders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9BB"/>
    <w:rsid w:val="00000EAD"/>
    <w:rsid w:val="000118A2"/>
    <w:rsid w:val="00012B4E"/>
    <w:rsid w:val="000137AC"/>
    <w:rsid w:val="0006499F"/>
    <w:rsid w:val="000A7A2E"/>
    <w:rsid w:val="000D6969"/>
    <w:rsid w:val="000E4BE9"/>
    <w:rsid w:val="0010534B"/>
    <w:rsid w:val="00107E8F"/>
    <w:rsid w:val="00140139"/>
    <w:rsid w:val="0015629A"/>
    <w:rsid w:val="001A7BB6"/>
    <w:rsid w:val="001C0DE7"/>
    <w:rsid w:val="001C4E17"/>
    <w:rsid w:val="001F1C62"/>
    <w:rsid w:val="00224CB1"/>
    <w:rsid w:val="00253CEC"/>
    <w:rsid w:val="00261D62"/>
    <w:rsid w:val="002719F5"/>
    <w:rsid w:val="00285D8E"/>
    <w:rsid w:val="002A5A06"/>
    <w:rsid w:val="002B2FBC"/>
    <w:rsid w:val="002B447B"/>
    <w:rsid w:val="002E5B67"/>
    <w:rsid w:val="002E61C7"/>
    <w:rsid w:val="002E6B62"/>
    <w:rsid w:val="00302CF6"/>
    <w:rsid w:val="003077B4"/>
    <w:rsid w:val="00321BD3"/>
    <w:rsid w:val="00337DC2"/>
    <w:rsid w:val="003434A1"/>
    <w:rsid w:val="00353DA8"/>
    <w:rsid w:val="0037201B"/>
    <w:rsid w:val="00372F46"/>
    <w:rsid w:val="00383469"/>
    <w:rsid w:val="00392BD3"/>
    <w:rsid w:val="003939BB"/>
    <w:rsid w:val="003A10CA"/>
    <w:rsid w:val="003B19C1"/>
    <w:rsid w:val="003B5FF6"/>
    <w:rsid w:val="003C0A90"/>
    <w:rsid w:val="003C36C1"/>
    <w:rsid w:val="0043021C"/>
    <w:rsid w:val="004319B2"/>
    <w:rsid w:val="004342AD"/>
    <w:rsid w:val="004365A8"/>
    <w:rsid w:val="004439F9"/>
    <w:rsid w:val="004534B9"/>
    <w:rsid w:val="00467657"/>
    <w:rsid w:val="0047193D"/>
    <w:rsid w:val="00486E6C"/>
    <w:rsid w:val="004916CA"/>
    <w:rsid w:val="00491BB2"/>
    <w:rsid w:val="004A15BA"/>
    <w:rsid w:val="004B041F"/>
    <w:rsid w:val="004B1954"/>
    <w:rsid w:val="004C24A2"/>
    <w:rsid w:val="004F5C73"/>
    <w:rsid w:val="00503CD5"/>
    <w:rsid w:val="0053018D"/>
    <w:rsid w:val="00537E2A"/>
    <w:rsid w:val="005437C4"/>
    <w:rsid w:val="00543968"/>
    <w:rsid w:val="00544C69"/>
    <w:rsid w:val="00580BE3"/>
    <w:rsid w:val="00587B59"/>
    <w:rsid w:val="00592FF0"/>
    <w:rsid w:val="00593400"/>
    <w:rsid w:val="00594967"/>
    <w:rsid w:val="005A0B3A"/>
    <w:rsid w:val="005B1A5B"/>
    <w:rsid w:val="006226F2"/>
    <w:rsid w:val="00643A61"/>
    <w:rsid w:val="0065296A"/>
    <w:rsid w:val="00657F9B"/>
    <w:rsid w:val="006638D1"/>
    <w:rsid w:val="006E1D9E"/>
    <w:rsid w:val="006F26C0"/>
    <w:rsid w:val="00720A76"/>
    <w:rsid w:val="007341A7"/>
    <w:rsid w:val="00760EC5"/>
    <w:rsid w:val="00761A7C"/>
    <w:rsid w:val="00763FFC"/>
    <w:rsid w:val="00790FF6"/>
    <w:rsid w:val="007A3F9F"/>
    <w:rsid w:val="007A4007"/>
    <w:rsid w:val="007A5F04"/>
    <w:rsid w:val="007C6C21"/>
    <w:rsid w:val="007D1DA8"/>
    <w:rsid w:val="007D4477"/>
    <w:rsid w:val="007D5415"/>
    <w:rsid w:val="007D5F96"/>
    <w:rsid w:val="007E7F09"/>
    <w:rsid w:val="00804875"/>
    <w:rsid w:val="0083058A"/>
    <w:rsid w:val="008400CB"/>
    <w:rsid w:val="00881248"/>
    <w:rsid w:val="0088426D"/>
    <w:rsid w:val="008949DF"/>
    <w:rsid w:val="008954EA"/>
    <w:rsid w:val="008C111C"/>
    <w:rsid w:val="008F3509"/>
    <w:rsid w:val="00911935"/>
    <w:rsid w:val="00912F6F"/>
    <w:rsid w:val="00915A7B"/>
    <w:rsid w:val="009166C6"/>
    <w:rsid w:val="00934451"/>
    <w:rsid w:val="00946532"/>
    <w:rsid w:val="009555B4"/>
    <w:rsid w:val="00973F3E"/>
    <w:rsid w:val="009C5B4E"/>
    <w:rsid w:val="009E597D"/>
    <w:rsid w:val="009F1307"/>
    <w:rsid w:val="009F1A58"/>
    <w:rsid w:val="00A01809"/>
    <w:rsid w:val="00A1151E"/>
    <w:rsid w:val="00A348A4"/>
    <w:rsid w:val="00A4033D"/>
    <w:rsid w:val="00A5536D"/>
    <w:rsid w:val="00A5635C"/>
    <w:rsid w:val="00A71383"/>
    <w:rsid w:val="00A74F31"/>
    <w:rsid w:val="00A97506"/>
    <w:rsid w:val="00AC48F3"/>
    <w:rsid w:val="00AC6A7F"/>
    <w:rsid w:val="00AD04CD"/>
    <w:rsid w:val="00AD55AD"/>
    <w:rsid w:val="00AE1CAD"/>
    <w:rsid w:val="00AF5D37"/>
    <w:rsid w:val="00B15C2C"/>
    <w:rsid w:val="00B43E9B"/>
    <w:rsid w:val="00B46459"/>
    <w:rsid w:val="00B6587A"/>
    <w:rsid w:val="00B936E0"/>
    <w:rsid w:val="00B95BCA"/>
    <w:rsid w:val="00BD5F64"/>
    <w:rsid w:val="00C0094A"/>
    <w:rsid w:val="00C101C0"/>
    <w:rsid w:val="00C15282"/>
    <w:rsid w:val="00C34F40"/>
    <w:rsid w:val="00C43206"/>
    <w:rsid w:val="00C74417"/>
    <w:rsid w:val="00C83BFC"/>
    <w:rsid w:val="00CB04F3"/>
    <w:rsid w:val="00CB24EE"/>
    <w:rsid w:val="00CB514D"/>
    <w:rsid w:val="00CD6C2F"/>
    <w:rsid w:val="00CE5EED"/>
    <w:rsid w:val="00CF290E"/>
    <w:rsid w:val="00D050FD"/>
    <w:rsid w:val="00D16E44"/>
    <w:rsid w:val="00D473FE"/>
    <w:rsid w:val="00D52811"/>
    <w:rsid w:val="00D63084"/>
    <w:rsid w:val="00D7084A"/>
    <w:rsid w:val="00D7107F"/>
    <w:rsid w:val="00D850AB"/>
    <w:rsid w:val="00DA34D2"/>
    <w:rsid w:val="00DC05BD"/>
    <w:rsid w:val="00E33469"/>
    <w:rsid w:val="00E764A6"/>
    <w:rsid w:val="00E824C3"/>
    <w:rsid w:val="00E87127"/>
    <w:rsid w:val="00E87F55"/>
    <w:rsid w:val="00EA729E"/>
    <w:rsid w:val="00EB2D39"/>
    <w:rsid w:val="00EC6C53"/>
    <w:rsid w:val="00ED5551"/>
    <w:rsid w:val="00EE5DA9"/>
    <w:rsid w:val="00EE74D5"/>
    <w:rsid w:val="00F02E40"/>
    <w:rsid w:val="00F0677A"/>
    <w:rsid w:val="00F15E7F"/>
    <w:rsid w:val="00F214CC"/>
    <w:rsid w:val="00F67B65"/>
    <w:rsid w:val="00FA1695"/>
    <w:rsid w:val="00FA551A"/>
    <w:rsid w:val="00FB0A14"/>
    <w:rsid w:val="00FC0C33"/>
    <w:rsid w:val="00FF2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E894E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3DA8"/>
    <w:rPr>
      <w:sz w:val="24"/>
      <w:szCs w:val="24"/>
      <w:lang w:val="en-US" w:eastAsia="en-US"/>
    </w:rPr>
  </w:style>
  <w:style w:type="paragraph" w:styleId="Heading3">
    <w:name w:val="heading 3"/>
    <w:basedOn w:val="Normal"/>
    <w:next w:val="Normal"/>
    <w:link w:val="Heading3Char"/>
    <w:qFormat/>
    <w:rsid w:val="00AF5D37"/>
    <w:pPr>
      <w:keepNext/>
      <w:outlineLvl w:val="2"/>
    </w:pPr>
    <w:rPr>
      <w:rFonts w:ascii="Arial" w:hAnsi="Arial"/>
      <w:b/>
      <w:szCs w:val="20"/>
      <w:lang w:val="en-AU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7F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7F5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43A6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587B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587B59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760EC5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7A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A2E"/>
    <w:rPr>
      <w:rFonts w:ascii="Tahoma" w:hAnsi="Tahoma" w:cs="Tahoma"/>
      <w:sz w:val="16"/>
      <w:szCs w:val="16"/>
      <w:lang w:val="en-US" w:eastAsia="en-US"/>
    </w:rPr>
  </w:style>
  <w:style w:type="table" w:customStyle="1" w:styleId="TableGrid1">
    <w:name w:val="Table Grid1"/>
    <w:basedOn w:val="TableNormal"/>
    <w:next w:val="TableGrid"/>
    <w:rsid w:val="00A74F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4C24A2"/>
    <w:rPr>
      <w:sz w:val="24"/>
      <w:szCs w:val="24"/>
      <w:lang w:val="en-US" w:eastAsia="en-US"/>
    </w:rPr>
  </w:style>
  <w:style w:type="character" w:customStyle="1" w:styleId="FooterChar">
    <w:name w:val="Footer Char"/>
    <w:basedOn w:val="DefaultParagraphFont"/>
    <w:link w:val="Footer"/>
    <w:rsid w:val="004C24A2"/>
    <w:rPr>
      <w:sz w:val="24"/>
      <w:szCs w:val="24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657F9B"/>
    <w:rPr>
      <w:color w:val="808080"/>
    </w:rPr>
  </w:style>
  <w:style w:type="paragraph" w:styleId="ListParagraph">
    <w:name w:val="List Paragraph"/>
    <w:basedOn w:val="Normal"/>
    <w:uiPriority w:val="34"/>
    <w:qFormat/>
    <w:rsid w:val="00B936E0"/>
    <w:pPr>
      <w:ind w:left="720"/>
      <w:contextualSpacing/>
    </w:pPr>
  </w:style>
  <w:style w:type="paragraph" w:customStyle="1" w:styleId="Default">
    <w:name w:val="Default"/>
    <w:rsid w:val="00AC6A7F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BodyText">
    <w:name w:val="Body Text"/>
    <w:basedOn w:val="Normal"/>
    <w:link w:val="BodyTextChar"/>
    <w:rsid w:val="00C74417"/>
    <w:rPr>
      <w:rFonts w:ascii="Arial" w:hAnsi="Arial"/>
      <w:szCs w:val="20"/>
      <w:lang w:val="en-AU"/>
    </w:rPr>
  </w:style>
  <w:style w:type="character" w:customStyle="1" w:styleId="BodyTextChar">
    <w:name w:val="Body Text Char"/>
    <w:basedOn w:val="DefaultParagraphFont"/>
    <w:link w:val="BodyText"/>
    <w:rsid w:val="00C74417"/>
    <w:rPr>
      <w:rFonts w:ascii="Arial" w:hAnsi="Arial"/>
      <w:sz w:val="24"/>
      <w:lang w:eastAsia="en-US"/>
    </w:rPr>
  </w:style>
  <w:style w:type="character" w:customStyle="1" w:styleId="Heading3Char">
    <w:name w:val="Heading 3 Char"/>
    <w:basedOn w:val="DefaultParagraphFont"/>
    <w:link w:val="Heading3"/>
    <w:rsid w:val="00AF5D37"/>
    <w:rPr>
      <w:rFonts w:ascii="Arial" w:hAnsi="Arial"/>
      <w:b/>
      <w:sz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7F5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7F5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E87F55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E87F55"/>
    <w:rPr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3DA8"/>
    <w:rPr>
      <w:sz w:val="24"/>
      <w:szCs w:val="24"/>
      <w:lang w:val="en-US" w:eastAsia="en-US"/>
    </w:rPr>
  </w:style>
  <w:style w:type="paragraph" w:styleId="Heading3">
    <w:name w:val="heading 3"/>
    <w:basedOn w:val="Normal"/>
    <w:next w:val="Normal"/>
    <w:link w:val="Heading3Char"/>
    <w:qFormat/>
    <w:rsid w:val="00AF5D37"/>
    <w:pPr>
      <w:keepNext/>
      <w:outlineLvl w:val="2"/>
    </w:pPr>
    <w:rPr>
      <w:rFonts w:ascii="Arial" w:hAnsi="Arial"/>
      <w:b/>
      <w:szCs w:val="20"/>
      <w:lang w:val="en-AU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7F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7F5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43A6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587B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587B59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760EC5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7A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A2E"/>
    <w:rPr>
      <w:rFonts w:ascii="Tahoma" w:hAnsi="Tahoma" w:cs="Tahoma"/>
      <w:sz w:val="16"/>
      <w:szCs w:val="16"/>
      <w:lang w:val="en-US" w:eastAsia="en-US"/>
    </w:rPr>
  </w:style>
  <w:style w:type="table" w:customStyle="1" w:styleId="TableGrid1">
    <w:name w:val="Table Grid1"/>
    <w:basedOn w:val="TableNormal"/>
    <w:next w:val="TableGrid"/>
    <w:rsid w:val="00A74F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4C24A2"/>
    <w:rPr>
      <w:sz w:val="24"/>
      <w:szCs w:val="24"/>
      <w:lang w:val="en-US" w:eastAsia="en-US"/>
    </w:rPr>
  </w:style>
  <w:style w:type="character" w:customStyle="1" w:styleId="FooterChar">
    <w:name w:val="Footer Char"/>
    <w:basedOn w:val="DefaultParagraphFont"/>
    <w:link w:val="Footer"/>
    <w:rsid w:val="004C24A2"/>
    <w:rPr>
      <w:sz w:val="24"/>
      <w:szCs w:val="24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657F9B"/>
    <w:rPr>
      <w:color w:val="808080"/>
    </w:rPr>
  </w:style>
  <w:style w:type="paragraph" w:styleId="ListParagraph">
    <w:name w:val="List Paragraph"/>
    <w:basedOn w:val="Normal"/>
    <w:uiPriority w:val="34"/>
    <w:qFormat/>
    <w:rsid w:val="00B936E0"/>
    <w:pPr>
      <w:ind w:left="720"/>
      <w:contextualSpacing/>
    </w:pPr>
  </w:style>
  <w:style w:type="paragraph" w:customStyle="1" w:styleId="Default">
    <w:name w:val="Default"/>
    <w:rsid w:val="00AC6A7F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BodyText">
    <w:name w:val="Body Text"/>
    <w:basedOn w:val="Normal"/>
    <w:link w:val="BodyTextChar"/>
    <w:rsid w:val="00C74417"/>
    <w:rPr>
      <w:rFonts w:ascii="Arial" w:hAnsi="Arial"/>
      <w:szCs w:val="20"/>
      <w:lang w:val="en-AU"/>
    </w:rPr>
  </w:style>
  <w:style w:type="character" w:customStyle="1" w:styleId="BodyTextChar">
    <w:name w:val="Body Text Char"/>
    <w:basedOn w:val="DefaultParagraphFont"/>
    <w:link w:val="BodyText"/>
    <w:rsid w:val="00C74417"/>
    <w:rPr>
      <w:rFonts w:ascii="Arial" w:hAnsi="Arial"/>
      <w:sz w:val="24"/>
      <w:lang w:eastAsia="en-US"/>
    </w:rPr>
  </w:style>
  <w:style w:type="character" w:customStyle="1" w:styleId="Heading3Char">
    <w:name w:val="Heading 3 Char"/>
    <w:basedOn w:val="DefaultParagraphFont"/>
    <w:link w:val="Heading3"/>
    <w:rsid w:val="00AF5D37"/>
    <w:rPr>
      <w:rFonts w:ascii="Arial" w:hAnsi="Arial"/>
      <w:b/>
      <w:sz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7F5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7F5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E87F55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E87F55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10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0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nominationsnp@waec.wa.gov.au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Y:\Rosslyn%20Hill%20Templates\Leave%20Application%20Form%20-%20Si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fa3d447-1b4f-4aee-aa6f-0957ea5f4eba" xsi:nil="true"/>
    <lcf76f155ced4ddcb4097134ff3c332f xmlns="70c30930-6ece-4050-aadf-d34cd5558f0c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20D0CFBA78A7429C4B7BF55126FC82" ma:contentTypeVersion="16" ma:contentTypeDescription="Create a new document." ma:contentTypeScope="" ma:versionID="1a2fb903e127efa0a1cd4d28fe4b4774">
  <xsd:schema xmlns:xsd="http://www.w3.org/2001/XMLSchema" xmlns:xs="http://www.w3.org/2001/XMLSchema" xmlns:p="http://schemas.microsoft.com/office/2006/metadata/properties" xmlns:ns2="70c30930-6ece-4050-aadf-d34cd5558f0c" xmlns:ns3="8fa3d447-1b4f-4aee-aa6f-0957ea5f4eba" targetNamespace="http://schemas.microsoft.com/office/2006/metadata/properties" ma:root="true" ma:fieldsID="0275c4a267f35534051e5dfab65b1bad" ns2:_="" ns3:_="">
    <xsd:import namespace="70c30930-6ece-4050-aadf-d34cd5558f0c"/>
    <xsd:import namespace="8fa3d447-1b4f-4aee-aa6f-0957ea5f4eb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30930-6ece-4050-aadf-d34cd5558f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949537f-f4e8-4af0-88ab-3b6773720fc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a3d447-1b4f-4aee-aa6f-0957ea5f4eb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662e9cbd-8be7-44ab-8205-d5669554ee92}" ma:internalName="TaxCatchAll" ma:showField="CatchAllData" ma:web="8fa3d447-1b4f-4aee-aa6f-0957ea5f4e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48EED8A-C10A-43E1-8A9E-2480B8D3D9A9}">
  <ds:schemaRefs>
    <ds:schemaRef ds:uri="http://schemas.microsoft.com/office/2006/metadata/properties"/>
    <ds:schemaRef ds:uri="http://schemas.microsoft.com/office/infopath/2007/PartnerControls"/>
    <ds:schemaRef ds:uri="8fa3d447-1b4f-4aee-aa6f-0957ea5f4eba"/>
    <ds:schemaRef ds:uri="70c30930-6ece-4050-aadf-d34cd5558f0c"/>
  </ds:schemaRefs>
</ds:datastoreItem>
</file>

<file path=customXml/itemProps2.xml><?xml version="1.0" encoding="utf-8"?>
<ds:datastoreItem xmlns:ds="http://schemas.openxmlformats.org/officeDocument/2006/customXml" ds:itemID="{E1F67329-5D00-402B-A2D4-056C56251CC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550ED90-7D62-46DE-98E9-7437E863E7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30930-6ece-4050-aadf-d34cd5558f0c"/>
    <ds:schemaRef ds:uri="8fa3d447-1b4f-4aee-aa6f-0957ea5f4e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Leave Application Form - Site.dotx</Template>
  <TotalTime>1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</vt:lpstr>
    </vt:vector>
  </TitlesOfParts>
  <Company>Magellan Metals</Company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creator>norae.fisher</dc:creator>
  <cp:lastModifiedBy>Peter Zaikos</cp:lastModifiedBy>
  <cp:revision>2</cp:revision>
  <cp:lastPrinted>2023-09-22T00:47:00Z</cp:lastPrinted>
  <dcterms:created xsi:type="dcterms:W3CDTF">2025-09-17T04:06:00Z</dcterms:created>
  <dcterms:modified xsi:type="dcterms:W3CDTF">2025-09-17T04:06:00Z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0x010100F220D0CFBA78A7429C4B7BF55126FC82</vt:lpwstr>
  </property>
</Properties>
</file>