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287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10490"/>
      </w:tblGrid>
      <w:tr w:rsidR="00CB24EE" w:rsidRPr="00C74417" w14:paraId="035C77DB" w14:textId="77777777" w:rsidTr="00A71383">
        <w:trPr>
          <w:trHeight w:hRule="exact" w:val="510"/>
        </w:trPr>
        <w:tc>
          <w:tcPr>
            <w:tcW w:w="10490" w:type="dxa"/>
            <w:shd w:val="clear" w:color="auto" w:fill="DDD9C3" w:themeFill="background2" w:themeFillShade="E6"/>
            <w:vAlign w:val="center"/>
          </w:tcPr>
          <w:p w14:paraId="2F7A56B0" w14:textId="77777777" w:rsidR="00CB24EE" w:rsidRPr="008949DF" w:rsidRDefault="003077B4" w:rsidP="004365A8">
            <w:pP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ED</w:t>
            </w:r>
            <w:r w:rsidR="004365A8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4</w:t>
            </w:r>
            <w:r w:rsidR="004B1954" w:rsidRPr="00FC0C33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_</w:t>
            </w:r>
            <w:r w:rsidR="00CB514D" w:rsidRPr="00FC0C33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 xml:space="preserve">GROUP AND AGENT REGISTRATION </w:t>
            </w:r>
            <w:r w:rsidR="00FC0C33" w:rsidRPr="00FC0C33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FORM</w:t>
            </w:r>
          </w:p>
        </w:tc>
      </w:tr>
    </w:tbl>
    <w:p w14:paraId="0D6EBED7" w14:textId="4C59EBB1" w:rsidR="0065296A" w:rsidRDefault="00DC05BD" w:rsidP="32EA565A">
      <w:pPr>
        <w:autoSpaceDE w:val="0"/>
        <w:autoSpaceDN w:val="0"/>
        <w:adjustRightInd w:val="0"/>
        <w:spacing w:before="60" w:after="180"/>
        <w:ind w:left="-284"/>
        <w:rPr>
          <w:rFonts w:asciiTheme="minorHAnsi" w:hAnsiTheme="minorHAnsi" w:cstheme="minorBidi"/>
          <w:b/>
          <w:bCs/>
          <w:sz w:val="22"/>
          <w:szCs w:val="22"/>
        </w:rPr>
      </w:pPr>
      <w:r w:rsidRPr="32EA565A">
        <w:rPr>
          <w:rFonts w:asciiTheme="minorHAnsi" w:hAnsiTheme="minorHAnsi" w:cstheme="minorBidi"/>
          <w:b/>
          <w:bCs/>
          <w:sz w:val="22"/>
          <w:szCs w:val="22"/>
        </w:rPr>
        <w:t>T</w:t>
      </w:r>
      <w:r w:rsidR="0065296A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he deadline for </w:t>
      </w:r>
      <w:proofErr w:type="gramStart"/>
      <w:r w:rsidR="0065296A" w:rsidRPr="32EA565A">
        <w:rPr>
          <w:rFonts w:asciiTheme="minorHAnsi" w:hAnsiTheme="minorHAnsi" w:cstheme="minorBidi"/>
          <w:b/>
          <w:bCs/>
          <w:sz w:val="22"/>
          <w:szCs w:val="22"/>
        </w:rPr>
        <w:t>submitted</w:t>
      </w:r>
      <w:proofErr w:type="gramEnd"/>
      <w:r w:rsidR="0065296A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 this form is the Close of Nominations at 4</w:t>
      </w:r>
      <w:r w:rsidR="0F6AA3D7" w:rsidRPr="32EA565A">
        <w:rPr>
          <w:rFonts w:asciiTheme="minorHAnsi" w:hAnsiTheme="minorHAnsi" w:cstheme="minorBidi"/>
          <w:b/>
          <w:bCs/>
          <w:sz w:val="22"/>
          <w:szCs w:val="22"/>
        </w:rPr>
        <w:t>.</w:t>
      </w:r>
      <w:r w:rsidR="0065296A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00 </w:t>
      </w:r>
      <w:r w:rsidR="62E93806" w:rsidRPr="32EA565A">
        <w:rPr>
          <w:rFonts w:asciiTheme="minorHAnsi" w:hAnsiTheme="minorHAnsi" w:cstheme="minorBidi"/>
          <w:b/>
          <w:bCs/>
          <w:sz w:val="22"/>
          <w:szCs w:val="22"/>
        </w:rPr>
        <w:t>pm</w:t>
      </w:r>
      <w:r w:rsidR="0065296A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56BE4F2A" w:rsidRPr="32EA565A">
        <w:rPr>
          <w:rFonts w:asciiTheme="minorHAnsi" w:hAnsiTheme="minorHAnsi" w:cstheme="minorBidi"/>
          <w:b/>
          <w:bCs/>
          <w:sz w:val="22"/>
          <w:szCs w:val="22"/>
        </w:rPr>
        <w:t>Thursday</w:t>
      </w:r>
      <w:r w:rsidR="004B041F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5BE62DBC" w:rsidRPr="32EA565A">
        <w:rPr>
          <w:rFonts w:asciiTheme="minorHAnsi" w:hAnsiTheme="minorHAnsi" w:cstheme="minorBidi"/>
          <w:b/>
          <w:bCs/>
          <w:sz w:val="22"/>
          <w:szCs w:val="22"/>
        </w:rPr>
        <w:t>2</w:t>
      </w:r>
      <w:r w:rsidR="32C34614" w:rsidRPr="32EA565A">
        <w:rPr>
          <w:rFonts w:asciiTheme="minorHAnsi" w:hAnsiTheme="minorHAnsi" w:cstheme="minorBidi"/>
          <w:b/>
          <w:bCs/>
          <w:sz w:val="22"/>
          <w:szCs w:val="22"/>
          <w:vertAlign w:val="superscript"/>
        </w:rPr>
        <w:t>nd</w:t>
      </w:r>
      <w:r w:rsidR="004B041F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 October</w:t>
      </w:r>
      <w:r w:rsidR="007D4477" w:rsidRPr="32EA565A">
        <w:rPr>
          <w:rFonts w:asciiTheme="minorHAnsi" w:hAnsiTheme="minorHAnsi" w:cstheme="minorBidi"/>
          <w:b/>
          <w:bCs/>
          <w:sz w:val="22"/>
          <w:szCs w:val="22"/>
        </w:rPr>
        <w:t xml:space="preserve"> 202</w:t>
      </w:r>
      <w:r w:rsidR="00EB2EE2" w:rsidRPr="32EA565A">
        <w:rPr>
          <w:rFonts w:asciiTheme="minorHAnsi" w:hAnsiTheme="minorHAnsi" w:cstheme="minorBidi"/>
          <w:b/>
          <w:bCs/>
          <w:sz w:val="22"/>
          <w:szCs w:val="22"/>
        </w:rPr>
        <w:t>5</w:t>
      </w:r>
      <w:r w:rsidR="0065296A" w:rsidRPr="32EA565A">
        <w:rPr>
          <w:rFonts w:asciiTheme="minorHAnsi" w:hAnsiTheme="minorHAnsi" w:cstheme="minorBidi"/>
          <w:b/>
          <w:bCs/>
          <w:sz w:val="22"/>
          <w:szCs w:val="22"/>
        </w:rPr>
        <w:t>.</w:t>
      </w:r>
    </w:p>
    <w:p w14:paraId="6C9BED02" w14:textId="77777777" w:rsidR="00DC05BD" w:rsidRDefault="00DC05BD" w:rsidP="00DC05BD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22"/>
          <w:szCs w:val="22"/>
          <w:lang w:val="en"/>
        </w:rPr>
      </w:pPr>
      <w:r>
        <w:rPr>
          <w:rFonts w:asciiTheme="minorHAnsi" w:hAnsiTheme="minorHAnsi" w:cstheme="minorHAnsi"/>
          <w:b/>
          <w:sz w:val="22"/>
          <w:szCs w:val="22"/>
          <w:lang w:val="en"/>
        </w:rPr>
        <w:t>NOTE</w:t>
      </w:r>
      <w:proofErr w:type="gramStart"/>
      <w:r>
        <w:rPr>
          <w:rFonts w:asciiTheme="minorHAnsi" w:hAnsiTheme="minorHAnsi" w:cstheme="minorHAnsi"/>
          <w:b/>
          <w:sz w:val="22"/>
          <w:szCs w:val="22"/>
          <w:lang w:val="en"/>
        </w:rPr>
        <w:t xml:space="preserve">: </w:t>
      </w:r>
      <w:r w:rsidR="00804875">
        <w:rPr>
          <w:rFonts w:asciiTheme="minorHAnsi" w:hAnsiTheme="minorHAnsi" w:cstheme="minorHAnsi"/>
          <w:b/>
          <w:sz w:val="22"/>
          <w:szCs w:val="22"/>
          <w:lang w:val="en"/>
        </w:rPr>
        <w:tab/>
      </w:r>
      <w:r w:rsidR="00804875" w:rsidRPr="00FF2D0E">
        <w:rPr>
          <w:rFonts w:asciiTheme="minorHAnsi" w:eastAsia="Wingdings" w:hAnsiTheme="minorHAnsi" w:cstheme="minorHAnsi"/>
          <w:b/>
          <w:sz w:val="14"/>
          <w:szCs w:val="22"/>
          <w:lang w:val="en"/>
        </w:rPr>
        <w:t>l</w:t>
      </w:r>
      <w:r w:rsidR="00804875">
        <w:rPr>
          <w:rFonts w:asciiTheme="minorHAnsi" w:hAnsiTheme="minorHAnsi" w:cstheme="minorHAnsi"/>
          <w:b/>
          <w:sz w:val="14"/>
          <w:szCs w:val="22"/>
          <w:lang w:val="en"/>
        </w:rPr>
        <w:tab/>
      </w:r>
      <w:r w:rsidR="00302CF6">
        <w:rPr>
          <w:rFonts w:asciiTheme="minorHAnsi" w:hAnsiTheme="minorHAnsi" w:cstheme="minorHAnsi"/>
          <w:b/>
          <w:sz w:val="14"/>
          <w:szCs w:val="22"/>
          <w:lang w:val="en"/>
        </w:rPr>
        <w:t xml:space="preserve">  </w:t>
      </w:r>
      <w:r w:rsidR="00302CF6" w:rsidRPr="00FF2D0E">
        <w:rPr>
          <w:rFonts w:asciiTheme="minorHAnsi" w:hAnsiTheme="minorHAnsi" w:cstheme="minorHAnsi"/>
          <w:b/>
          <w:sz w:val="8"/>
          <w:szCs w:val="8"/>
          <w:lang w:val="en"/>
        </w:rPr>
        <w:t xml:space="preserve"> </w:t>
      </w:r>
      <w:proofErr w:type="gramEnd"/>
      <w:r w:rsidR="00302CF6" w:rsidRPr="00FF2D0E">
        <w:rPr>
          <w:rFonts w:asciiTheme="minorHAnsi" w:hAnsiTheme="minorHAnsi" w:cstheme="minorHAnsi"/>
          <w:b/>
          <w:sz w:val="8"/>
          <w:szCs w:val="8"/>
          <w:lang w:val="en"/>
        </w:rPr>
        <w:t xml:space="preserve"> </w:t>
      </w:r>
      <w:r w:rsidR="00804875" w:rsidRPr="007E7F09">
        <w:rPr>
          <w:rFonts w:asciiTheme="minorHAnsi" w:hAnsiTheme="minorHAnsi" w:cstheme="minorHAnsi"/>
          <w:sz w:val="22"/>
          <w:szCs w:val="22"/>
          <w:lang w:val="en"/>
        </w:rPr>
        <w:t xml:space="preserve">Group names cannot exceed 25 characters and/or four (4) </w:t>
      </w:r>
      <w:proofErr w:type="gramStart"/>
      <w:r w:rsidR="00804875" w:rsidRPr="007E7F09">
        <w:rPr>
          <w:rFonts w:asciiTheme="minorHAnsi" w:hAnsiTheme="minorHAnsi" w:cstheme="minorHAnsi"/>
          <w:sz w:val="22"/>
          <w:szCs w:val="22"/>
          <w:lang w:val="en"/>
        </w:rPr>
        <w:t>words;</w:t>
      </w:r>
      <w:proofErr w:type="gramEnd"/>
    </w:p>
    <w:p w14:paraId="34E05AB1" w14:textId="77777777" w:rsidR="00DC05BD" w:rsidRPr="007E7F09" w:rsidRDefault="00B43E9B" w:rsidP="32EA565A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85" w:hanging="357"/>
        <w:rPr>
          <w:rFonts w:asciiTheme="minorHAnsi" w:hAnsiTheme="minorHAnsi" w:cstheme="minorBidi"/>
          <w:sz w:val="22"/>
          <w:szCs w:val="22"/>
        </w:rPr>
      </w:pPr>
      <w:r w:rsidRPr="32EA565A">
        <w:rPr>
          <w:rFonts w:asciiTheme="minorHAnsi" w:hAnsiTheme="minorHAnsi" w:cstheme="minorBidi"/>
          <w:sz w:val="22"/>
          <w:szCs w:val="22"/>
        </w:rPr>
        <w:t>Group names cannot contain the words ‘independent’ or ‘Guild</w:t>
      </w:r>
      <w:proofErr w:type="gramStart"/>
      <w:r w:rsidRPr="32EA565A">
        <w:rPr>
          <w:rFonts w:asciiTheme="minorHAnsi" w:hAnsiTheme="minorHAnsi" w:cstheme="minorBidi"/>
          <w:sz w:val="22"/>
          <w:szCs w:val="22"/>
        </w:rPr>
        <w:t>’;</w:t>
      </w:r>
      <w:proofErr w:type="gramEnd"/>
    </w:p>
    <w:p w14:paraId="1E04009C" w14:textId="77777777" w:rsidR="00DC05BD" w:rsidRPr="007E7F09" w:rsidRDefault="000137AC" w:rsidP="00FF2D0E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85"/>
        <w:rPr>
          <w:rFonts w:asciiTheme="minorHAnsi" w:hAnsiTheme="minorHAnsi" w:cstheme="minorHAnsi"/>
          <w:sz w:val="22"/>
          <w:szCs w:val="22"/>
          <w:lang w:val="en"/>
        </w:rPr>
      </w:pPr>
      <w:r w:rsidRPr="007E7F09">
        <w:rPr>
          <w:rFonts w:asciiTheme="minorHAnsi" w:hAnsiTheme="minorHAnsi" w:cstheme="minorHAnsi"/>
          <w:sz w:val="22"/>
          <w:szCs w:val="22"/>
          <w:lang w:val="en"/>
        </w:rPr>
        <w:t>Group names cannot resemble the name, or an abbreviation or acronym of the name of another group already registered; and</w:t>
      </w:r>
      <w:r w:rsidRPr="007E7F09" w:rsidDel="00B43E9B">
        <w:rPr>
          <w:rFonts w:asciiTheme="minorHAnsi" w:hAnsiTheme="minorHAnsi" w:cstheme="minorHAnsi"/>
          <w:sz w:val="22"/>
          <w:szCs w:val="22"/>
          <w:lang w:val="en"/>
        </w:rPr>
        <w:t xml:space="preserve"> </w:t>
      </w:r>
    </w:p>
    <w:p w14:paraId="1A981F04" w14:textId="77777777" w:rsidR="00DC05BD" w:rsidRPr="007E7F09" w:rsidRDefault="000137AC" w:rsidP="00FF2D0E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85"/>
        <w:rPr>
          <w:rFonts w:asciiTheme="minorHAnsi" w:hAnsiTheme="minorHAnsi" w:cstheme="minorHAnsi"/>
          <w:sz w:val="22"/>
          <w:szCs w:val="22"/>
          <w:lang w:val="en"/>
        </w:rPr>
      </w:pPr>
      <w:r w:rsidRPr="007E7F09">
        <w:rPr>
          <w:rFonts w:asciiTheme="minorHAnsi" w:hAnsiTheme="minorHAnsi" w:cstheme="minorHAnsi"/>
          <w:sz w:val="22"/>
          <w:szCs w:val="22"/>
          <w:lang w:val="en"/>
        </w:rPr>
        <w:t>If a Group Agent is not nominated for the group, then the Returning Officer will deem that person to be the group</w:t>
      </w:r>
      <w:r>
        <w:rPr>
          <w:rFonts w:asciiTheme="minorHAnsi" w:hAnsiTheme="minorHAnsi" w:cstheme="minorHAnsi"/>
          <w:sz w:val="22"/>
          <w:szCs w:val="22"/>
          <w:lang w:val="en"/>
        </w:rPr>
        <w:t>’</w:t>
      </w:r>
      <w:r w:rsidRPr="007E7F09">
        <w:rPr>
          <w:rFonts w:asciiTheme="minorHAnsi" w:hAnsiTheme="minorHAnsi" w:cstheme="minorHAnsi"/>
          <w:sz w:val="22"/>
          <w:szCs w:val="22"/>
          <w:lang w:val="en"/>
        </w:rPr>
        <w:t>s Candidate for President or, where there is no Candidate for President, the Candidate standing for the next position to be counted in the order specified on the Election Notice.</w:t>
      </w:r>
    </w:p>
    <w:p w14:paraId="58EA94B9" w14:textId="15B304F5" w:rsidR="00537E2A" w:rsidRPr="00530661" w:rsidRDefault="00537E2A" w:rsidP="00FF2D0E">
      <w:pPr>
        <w:autoSpaceDE w:val="0"/>
        <w:autoSpaceDN w:val="0"/>
        <w:adjustRightInd w:val="0"/>
        <w:spacing w:before="120" w:after="120"/>
        <w:ind w:left="-284"/>
        <w:rPr>
          <w:rFonts w:asciiTheme="minorHAnsi" w:hAnsiTheme="minorHAnsi" w:cstheme="minorHAnsi"/>
          <w:sz w:val="22"/>
          <w:szCs w:val="22"/>
          <w:lang w:val="en"/>
        </w:rPr>
      </w:pPr>
      <w:r w:rsidRPr="00530661">
        <w:rPr>
          <w:rFonts w:asciiTheme="minorHAnsi" w:hAnsiTheme="minorHAnsi" w:cstheme="minorHAnsi"/>
          <w:sz w:val="22"/>
          <w:szCs w:val="22"/>
          <w:lang w:val="en"/>
        </w:rPr>
        <w:t>We</w:t>
      </w:r>
      <w:r>
        <w:rPr>
          <w:rFonts w:asciiTheme="minorHAnsi" w:hAnsiTheme="minorHAnsi" w:cstheme="minorHAnsi"/>
          <w:sz w:val="22"/>
          <w:szCs w:val="22"/>
          <w:lang w:val="en"/>
        </w:rPr>
        <w:t>,</w:t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 xml:space="preserve"> the undersigned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, collectively agree </w:t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 xml:space="preserve">to request the registration of the following </w:t>
      </w:r>
      <w:r>
        <w:rPr>
          <w:rFonts w:asciiTheme="minorHAnsi" w:hAnsiTheme="minorHAnsi" w:cstheme="minorHAnsi"/>
          <w:sz w:val="22"/>
          <w:szCs w:val="22"/>
          <w:lang w:val="en"/>
        </w:rPr>
        <w:t>G</w:t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 xml:space="preserve">roup 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Name for </w:t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 xml:space="preserve">the </w:t>
      </w:r>
      <w:r w:rsidR="00881248">
        <w:rPr>
          <w:rFonts w:asciiTheme="minorHAnsi" w:hAnsiTheme="minorHAnsi" w:cstheme="minorHAnsi"/>
          <w:sz w:val="22"/>
          <w:szCs w:val="22"/>
          <w:lang w:val="en"/>
        </w:rPr>
        <w:br/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>Guild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 Annual</w:t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 xml:space="preserve"> Elections</w:t>
      </w:r>
      <w:r>
        <w:rPr>
          <w:rFonts w:asciiTheme="minorHAnsi" w:hAnsiTheme="minorHAnsi" w:cstheme="minorHAnsi"/>
          <w:sz w:val="22"/>
          <w:szCs w:val="22"/>
          <w:lang w:val="en"/>
        </w:rPr>
        <w:t>, 20</w:t>
      </w:r>
      <w:r w:rsidR="00000EAD">
        <w:rPr>
          <w:rFonts w:asciiTheme="minorHAnsi" w:hAnsiTheme="minorHAnsi" w:cstheme="minorHAnsi"/>
          <w:sz w:val="22"/>
          <w:szCs w:val="22"/>
          <w:lang w:val="en"/>
        </w:rPr>
        <w:t>2</w:t>
      </w:r>
      <w:r w:rsidR="00EB2EE2">
        <w:rPr>
          <w:rFonts w:asciiTheme="minorHAnsi" w:hAnsiTheme="minorHAnsi" w:cstheme="minorHAnsi"/>
          <w:sz w:val="22"/>
          <w:szCs w:val="22"/>
          <w:lang w:val="en"/>
        </w:rPr>
        <w:t>5</w:t>
      </w:r>
      <w:r w:rsidRPr="00530661">
        <w:rPr>
          <w:rFonts w:asciiTheme="minorHAnsi" w:hAnsiTheme="minorHAnsi" w:cstheme="minorHAnsi"/>
          <w:sz w:val="22"/>
          <w:szCs w:val="22"/>
          <w:lang w:val="en"/>
        </w:rPr>
        <w:t xml:space="preserve">. </w:t>
      </w:r>
    </w:p>
    <w:tbl>
      <w:tblPr>
        <w:tblStyle w:val="TableGrid"/>
        <w:tblW w:w="10490" w:type="dxa"/>
        <w:tblInd w:w="-289" w:type="dxa"/>
        <w:tblLook w:val="01E0" w:firstRow="1" w:lastRow="1" w:firstColumn="1" w:lastColumn="1" w:noHBand="0" w:noVBand="0"/>
      </w:tblPr>
      <w:tblGrid>
        <w:gridCol w:w="2694"/>
        <w:gridCol w:w="7796"/>
      </w:tblGrid>
      <w:tr w:rsidR="00537E2A" w:rsidRPr="00530661" w14:paraId="6F720839" w14:textId="77777777" w:rsidTr="00FF2D0E">
        <w:trPr>
          <w:trHeight w:val="397"/>
        </w:trPr>
        <w:tc>
          <w:tcPr>
            <w:tcW w:w="2694" w:type="dxa"/>
            <w:shd w:val="clear" w:color="auto" w:fill="DDD9C3" w:themeFill="background2" w:themeFillShade="E6"/>
            <w:vAlign w:val="center"/>
          </w:tcPr>
          <w:p w14:paraId="3A5866DB" w14:textId="77777777" w:rsidR="00537E2A" w:rsidRPr="00530661" w:rsidRDefault="00537E2A" w:rsidP="00537E2A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 w:rsidRPr="00530661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Requested Group Name: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 </w:t>
            </w:r>
          </w:p>
        </w:tc>
        <w:tc>
          <w:tcPr>
            <w:tcW w:w="7796" w:type="dxa"/>
            <w:shd w:val="clear" w:color="auto" w:fill="FFFFFF" w:themeFill="background1"/>
            <w:vAlign w:val="center"/>
          </w:tcPr>
          <w:p w14:paraId="6C6EBDBE" w14:textId="77777777" w:rsidR="00537E2A" w:rsidRPr="00530661" w:rsidRDefault="00537E2A" w:rsidP="00537E2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537E2A" w:rsidRPr="00530661" w14:paraId="2385603F" w14:textId="77777777" w:rsidTr="00FF2D0E">
        <w:trPr>
          <w:trHeight w:val="397"/>
        </w:trPr>
        <w:tc>
          <w:tcPr>
            <w:tcW w:w="2694" w:type="dxa"/>
            <w:shd w:val="clear" w:color="auto" w:fill="DDD9C3" w:themeFill="background2" w:themeFillShade="E6"/>
            <w:vAlign w:val="center"/>
          </w:tcPr>
          <w:p w14:paraId="04B2699F" w14:textId="77777777" w:rsidR="00537E2A" w:rsidRPr="00537E2A" w:rsidRDefault="00537E2A" w:rsidP="00537E2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 w:rsidRPr="00530661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Nominated Group Agent:  </w:t>
            </w:r>
          </w:p>
        </w:tc>
        <w:tc>
          <w:tcPr>
            <w:tcW w:w="7796" w:type="dxa"/>
            <w:vAlign w:val="center"/>
          </w:tcPr>
          <w:p w14:paraId="4B8AB66D" w14:textId="77777777" w:rsidR="00537E2A" w:rsidRPr="00530661" w:rsidRDefault="00537E2A" w:rsidP="00537E2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ECA12E6" w14:textId="77777777" w:rsidR="00537E2A" w:rsidRPr="00530661" w:rsidRDefault="00537E2A" w:rsidP="32EA565A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Bidi"/>
          <w:sz w:val="22"/>
          <w:szCs w:val="22"/>
        </w:rPr>
      </w:pPr>
      <w:r w:rsidRPr="32EA565A">
        <w:rPr>
          <w:rFonts w:asciiTheme="minorHAnsi" w:hAnsiTheme="minorHAnsi" w:cstheme="minorBidi"/>
          <w:sz w:val="22"/>
          <w:szCs w:val="22"/>
        </w:rPr>
        <w:t xml:space="preserve">We collectively agree </w:t>
      </w:r>
      <w:proofErr w:type="gramStart"/>
      <w:r w:rsidRPr="32EA565A">
        <w:rPr>
          <w:rFonts w:asciiTheme="minorHAnsi" w:hAnsiTheme="minorHAnsi" w:cstheme="minorBidi"/>
          <w:sz w:val="22"/>
          <w:szCs w:val="22"/>
        </w:rPr>
        <w:t>to</w:t>
      </w:r>
      <w:proofErr w:type="gramEnd"/>
      <w:r w:rsidRPr="32EA565A">
        <w:rPr>
          <w:rFonts w:asciiTheme="minorHAnsi" w:hAnsiTheme="minorHAnsi" w:cstheme="minorBidi"/>
          <w:sz w:val="22"/>
          <w:szCs w:val="22"/>
        </w:rPr>
        <w:t xml:space="preserve"> our nominated Group Agent acting on our behalf in respect to all administrative matters for the Election.</w:t>
      </w:r>
    </w:p>
    <w:p w14:paraId="3943DC5E" w14:textId="77777777" w:rsidR="00537E2A" w:rsidRPr="00530661" w:rsidRDefault="00537E2A" w:rsidP="32EA565A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60"/>
        <w:ind w:left="431" w:hanging="357"/>
        <w:rPr>
          <w:rFonts w:asciiTheme="minorHAnsi" w:hAnsiTheme="minorHAnsi" w:cstheme="minorBidi"/>
          <w:sz w:val="22"/>
          <w:szCs w:val="22"/>
        </w:rPr>
      </w:pPr>
      <w:r w:rsidRPr="32EA565A">
        <w:rPr>
          <w:rFonts w:asciiTheme="minorHAnsi" w:hAnsiTheme="minorHAnsi" w:cstheme="minorBidi"/>
          <w:sz w:val="22"/>
          <w:szCs w:val="22"/>
        </w:rPr>
        <w:t xml:space="preserve">We request, and consent, to the Group Name </w:t>
      </w:r>
      <w:proofErr w:type="gramStart"/>
      <w:r w:rsidRPr="32EA565A">
        <w:rPr>
          <w:rFonts w:asciiTheme="minorHAnsi" w:hAnsiTheme="minorHAnsi" w:cstheme="minorBidi"/>
          <w:sz w:val="22"/>
          <w:szCs w:val="22"/>
        </w:rPr>
        <w:t>being printed</w:t>
      </w:r>
      <w:proofErr w:type="gramEnd"/>
      <w:r w:rsidRPr="32EA565A">
        <w:rPr>
          <w:rFonts w:asciiTheme="minorHAnsi" w:hAnsiTheme="minorHAnsi" w:cstheme="minorBidi"/>
          <w:sz w:val="22"/>
          <w:szCs w:val="22"/>
        </w:rPr>
        <w:t xml:space="preserve"> on the Ballot Papers next to each of our names.</w:t>
      </w:r>
    </w:p>
    <w:tbl>
      <w:tblPr>
        <w:tblStyle w:val="TableGrid"/>
        <w:tblW w:w="10490" w:type="dxa"/>
        <w:tblInd w:w="-289" w:type="dxa"/>
        <w:tblLook w:val="01E0" w:firstRow="1" w:lastRow="1" w:firstColumn="1" w:lastColumn="1" w:noHBand="0" w:noVBand="0"/>
      </w:tblPr>
      <w:tblGrid>
        <w:gridCol w:w="568"/>
        <w:gridCol w:w="3884"/>
        <w:gridCol w:w="2972"/>
        <w:gridCol w:w="3066"/>
      </w:tblGrid>
      <w:tr w:rsidR="00537E2A" w:rsidRPr="00530661" w14:paraId="1B50BEB2" w14:textId="77777777" w:rsidTr="00FF2D0E">
        <w:trPr>
          <w:trHeight w:val="340"/>
        </w:trPr>
        <w:tc>
          <w:tcPr>
            <w:tcW w:w="4452" w:type="dxa"/>
            <w:gridSpan w:val="2"/>
            <w:shd w:val="clear" w:color="auto" w:fill="EEECE1" w:themeFill="background2"/>
            <w:vAlign w:val="center"/>
          </w:tcPr>
          <w:p w14:paraId="7B69E1AE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 w:rsidRPr="00530661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Nominated Position</w:t>
            </w:r>
          </w:p>
        </w:tc>
        <w:tc>
          <w:tcPr>
            <w:tcW w:w="2972" w:type="dxa"/>
            <w:shd w:val="clear" w:color="auto" w:fill="EEECE1" w:themeFill="background2"/>
            <w:vAlign w:val="center"/>
          </w:tcPr>
          <w:p w14:paraId="2803C0C1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Name</w:t>
            </w:r>
          </w:p>
        </w:tc>
        <w:tc>
          <w:tcPr>
            <w:tcW w:w="3066" w:type="dxa"/>
            <w:shd w:val="clear" w:color="auto" w:fill="EEECE1" w:themeFill="background2"/>
            <w:vAlign w:val="center"/>
          </w:tcPr>
          <w:p w14:paraId="33067F5C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Signature</w:t>
            </w:r>
          </w:p>
        </w:tc>
      </w:tr>
      <w:tr w:rsidR="00537E2A" w:rsidRPr="00530661" w14:paraId="2CEE4F7C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03B07714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884" w:type="dxa"/>
          </w:tcPr>
          <w:p w14:paraId="23D4E786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39C2CE6E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01762822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53E163C4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4D6C0530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884" w:type="dxa"/>
          </w:tcPr>
          <w:p w14:paraId="440FF02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327D8F2B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15EA2D87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756F5EDC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08BD3A3C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884" w:type="dxa"/>
          </w:tcPr>
          <w:p w14:paraId="5E6FD614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0374A5A5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2D035F65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661B931B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4C970E77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884" w:type="dxa"/>
          </w:tcPr>
          <w:p w14:paraId="5A12BE79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1C222098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64492BA0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3B72E689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4AE767EC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884" w:type="dxa"/>
          </w:tcPr>
          <w:p w14:paraId="2A8A9EE7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22FED96A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25E774A7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50BA0EC8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4202F4A1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884" w:type="dxa"/>
          </w:tcPr>
          <w:p w14:paraId="066F9CAF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02DA9109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15FAC73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39EEBDFC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0CD5F22A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884" w:type="dxa"/>
          </w:tcPr>
          <w:p w14:paraId="06B7F121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59AA377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721F683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2A134C04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16FB2D83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3884" w:type="dxa"/>
          </w:tcPr>
          <w:p w14:paraId="3D0DC093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53A193E7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78B3F036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79AF248C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41580DCB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3884" w:type="dxa"/>
          </w:tcPr>
          <w:p w14:paraId="6A160481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69B7A7F2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45B2DC02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6C17FB31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4F19F74F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884" w:type="dxa"/>
          </w:tcPr>
          <w:p w14:paraId="323173A2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2E2DD0D7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2EB18A6B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039982A0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6F0C7C36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3884" w:type="dxa"/>
          </w:tcPr>
          <w:p w14:paraId="4D0615B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7D7C9958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3013D32F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66C5EC3D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3334F1B8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884" w:type="dxa"/>
          </w:tcPr>
          <w:p w14:paraId="1129DF29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0E62EE08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04525CF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727DAF33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5204BEF2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884" w:type="dxa"/>
          </w:tcPr>
          <w:p w14:paraId="1B1E1B24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6D03E3A8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49418AF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5CED0445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5AB72692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884" w:type="dxa"/>
          </w:tcPr>
          <w:p w14:paraId="3F4F905F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6A62647A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5BB57F99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341075B6" w14:textId="77777777" w:rsidTr="00FF2D0E">
        <w:trPr>
          <w:trHeight w:val="397"/>
        </w:trPr>
        <w:tc>
          <w:tcPr>
            <w:tcW w:w="568" w:type="dxa"/>
            <w:vAlign w:val="center"/>
          </w:tcPr>
          <w:p w14:paraId="0BC9B64B" w14:textId="77777777" w:rsidR="00537E2A" w:rsidRPr="00530661" w:rsidRDefault="00537E2A" w:rsidP="009C49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30661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3884" w:type="dxa"/>
          </w:tcPr>
          <w:p w14:paraId="54630BF3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2" w:type="dxa"/>
          </w:tcPr>
          <w:p w14:paraId="76CE45A9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6" w:type="dxa"/>
          </w:tcPr>
          <w:p w14:paraId="6253632C" w14:textId="77777777" w:rsidR="00537E2A" w:rsidRPr="00530661" w:rsidRDefault="00537E2A" w:rsidP="009C49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680A214" w14:textId="77777777" w:rsidR="009555B4" w:rsidRDefault="009555B4" w:rsidP="00FF2D0E">
      <w:pPr>
        <w:spacing w:before="80"/>
        <w:jc w:val="both"/>
        <w:rPr>
          <w:rFonts w:asciiTheme="minorHAnsi" w:hAnsiTheme="minorHAnsi" w:cstheme="minorHAnsi"/>
          <w:sz w:val="22"/>
          <w:szCs w:val="22"/>
        </w:rPr>
      </w:pPr>
      <w:r w:rsidRPr="001936D3">
        <w:rPr>
          <w:rFonts w:asciiTheme="minorHAnsi" w:hAnsiTheme="minorHAnsi" w:cstheme="minorHAnsi"/>
          <w:sz w:val="22"/>
          <w:szCs w:val="22"/>
        </w:rPr>
        <w:t>All enquiries regarding any aspect of this election are to be made to the Returning Officer.</w:t>
      </w:r>
    </w:p>
    <w:p w14:paraId="3FD6C6BC" w14:textId="77777777" w:rsidR="009555B4" w:rsidRPr="006608AF" w:rsidRDefault="009555B4" w:rsidP="00FF2D0E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6608AF">
        <w:rPr>
          <w:rFonts w:asciiTheme="minorHAnsi" w:hAnsiTheme="minorHAnsi" w:cstheme="minorHAnsi"/>
          <w:b/>
          <w:sz w:val="22"/>
          <w:szCs w:val="22"/>
        </w:rPr>
        <w:t xml:space="preserve">Mr. </w:t>
      </w:r>
      <w:r w:rsidR="00000EAD">
        <w:rPr>
          <w:rFonts w:asciiTheme="minorHAnsi" w:hAnsiTheme="minorHAnsi" w:cstheme="minorHAnsi"/>
          <w:b/>
          <w:sz w:val="22"/>
          <w:szCs w:val="22"/>
        </w:rPr>
        <w:t>Peter Zaikos</w:t>
      </w:r>
    </w:p>
    <w:p w14:paraId="2D9302AC" w14:textId="77777777" w:rsidR="009555B4" w:rsidRPr="001936D3" w:rsidRDefault="009555B4" w:rsidP="009555B4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936D3">
        <w:rPr>
          <w:rFonts w:asciiTheme="minorHAnsi" w:hAnsiTheme="minorHAnsi" w:cstheme="minorHAnsi"/>
          <w:b/>
          <w:sz w:val="22"/>
          <w:szCs w:val="22"/>
        </w:rPr>
        <w:t>RETURNING OFFICER</w:t>
      </w:r>
    </w:p>
    <w:p w14:paraId="7BDA5B4B" w14:textId="7252663D" w:rsidR="009555B4" w:rsidRPr="001936D3" w:rsidRDefault="009555B4" w:rsidP="32EA565A">
      <w:pPr>
        <w:jc w:val="both"/>
        <w:rPr>
          <w:rFonts w:ascii="Calibri" w:eastAsia="Calibri" w:hAnsi="Calibri" w:cs="Calibri"/>
          <w:sz w:val="22"/>
          <w:szCs w:val="22"/>
        </w:rPr>
      </w:pPr>
      <w:r w:rsidRPr="32EA565A">
        <w:rPr>
          <w:rFonts w:asciiTheme="minorHAnsi" w:hAnsiTheme="minorHAnsi" w:cstheme="minorBidi"/>
          <w:sz w:val="22"/>
          <w:szCs w:val="22"/>
        </w:rPr>
        <w:t>Mobile:</w:t>
      </w:r>
      <w:r>
        <w:tab/>
      </w:r>
      <w:r w:rsidR="0136D2F5" w:rsidRPr="32EA565A">
        <w:rPr>
          <w:rFonts w:ascii="Calibri" w:eastAsia="Calibri" w:hAnsi="Calibri" w:cs="Calibri"/>
          <w:color w:val="000000" w:themeColor="text1"/>
          <w:sz w:val="22"/>
          <w:szCs w:val="22"/>
        </w:rPr>
        <w:t>0455 440 020</w:t>
      </w:r>
    </w:p>
    <w:p w14:paraId="02ED5226" w14:textId="3485062B" w:rsidR="00AF5D37" w:rsidRPr="00C74417" w:rsidRDefault="007D4477" w:rsidP="32EA565A">
      <w:pPr>
        <w:rPr>
          <w:rFonts w:asciiTheme="minorHAnsi" w:hAnsiTheme="minorHAnsi" w:cstheme="minorBidi"/>
          <w:sz w:val="10"/>
          <w:szCs w:val="10"/>
        </w:rPr>
      </w:pPr>
      <w:r w:rsidRPr="32EA565A">
        <w:rPr>
          <w:rFonts w:asciiTheme="minorHAnsi" w:hAnsiTheme="minorHAnsi" w:cstheme="minorBidi"/>
          <w:sz w:val="22"/>
          <w:szCs w:val="22"/>
        </w:rPr>
        <w:t>Email:</w:t>
      </w:r>
      <w:r>
        <w:tab/>
      </w:r>
      <w:r w:rsidR="7F346E7A" w:rsidRPr="32EA565A">
        <w:rPr>
          <w:rFonts w:ascii="Calibri" w:eastAsia="Calibri" w:hAnsi="Calibri" w:cs="Calibri"/>
          <w:color w:val="000000" w:themeColor="text1"/>
          <w:sz w:val="22"/>
          <w:szCs w:val="22"/>
        </w:rPr>
        <w:t>NPro_ECUStudentGuild@elections.wa.gov.au</w:t>
      </w:r>
      <w:r w:rsidR="00000EAD">
        <w:t xml:space="preserve"> </w:t>
      </w:r>
    </w:p>
    <w:sectPr w:rsidR="00AF5D37" w:rsidRPr="00C74417" w:rsidSect="00AE1CAD">
      <w:headerReference w:type="default" r:id="rId10"/>
      <w:footerReference w:type="default" r:id="rId11"/>
      <w:type w:val="continuous"/>
      <w:pgSz w:w="11907" w:h="16840" w:code="9"/>
      <w:pgMar w:top="567" w:right="708" w:bottom="568" w:left="993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A93BC" w14:textId="77777777" w:rsidR="00850069" w:rsidRDefault="00850069">
      <w:r>
        <w:separator/>
      </w:r>
    </w:p>
  </w:endnote>
  <w:endnote w:type="continuationSeparator" w:id="0">
    <w:p w14:paraId="5FBEBF1D" w14:textId="77777777" w:rsidR="00850069" w:rsidRDefault="00850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467657" w:rsidRPr="001C1924" w14:paraId="74941803" w14:textId="77777777" w:rsidTr="00A1151E">
      <w:tc>
        <w:tcPr>
          <w:tcW w:w="5388" w:type="dxa"/>
          <w:gridSpan w:val="2"/>
        </w:tcPr>
        <w:p w14:paraId="11E13D69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ECU GUILD-IN-CONFIDENCE: This document is uncontrolled when printed. Its accuracy can only be guaranteed when viewed electronically.</w:t>
          </w:r>
        </w:p>
      </w:tc>
      <w:tc>
        <w:tcPr>
          <w:tcW w:w="3118" w:type="dxa"/>
        </w:tcPr>
        <w:p w14:paraId="08FD9627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037601B5" w14:textId="77777777" w:rsidR="00467657" w:rsidRPr="001C1924" w:rsidRDefault="00FF2D0E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</w:p>
      </w:tc>
      <w:tc>
        <w:tcPr>
          <w:tcW w:w="2126" w:type="dxa"/>
        </w:tcPr>
        <w:p w14:paraId="612C1E52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</w:p>
      </w:tc>
    </w:tr>
    <w:tr w:rsidR="00467657" w:rsidRPr="001C1924" w14:paraId="2F7A5364" w14:textId="77777777" w:rsidTr="00A1151E">
      <w:trPr>
        <w:trHeight w:hRule="exact" w:val="227"/>
      </w:trPr>
      <w:tc>
        <w:tcPr>
          <w:tcW w:w="3687" w:type="dxa"/>
          <w:vAlign w:val="center"/>
        </w:tcPr>
        <w:p w14:paraId="706A1E54" w14:textId="77777777" w:rsidR="00467657" w:rsidRPr="001C1924" w:rsidRDefault="00467657" w:rsidP="00FF2D0E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proofErr w:type="spellStart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Authorised</w:t>
          </w:r>
          <w:proofErr w:type="spellEnd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by </w:t>
          </w:r>
          <w:r w:rsidR="00FF2D0E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  <w:r w:rsidR="00FF2D0E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– Guild Operations</w:t>
          </w:r>
        </w:p>
      </w:tc>
      <w:tc>
        <w:tcPr>
          <w:tcW w:w="1701" w:type="dxa"/>
          <w:vAlign w:val="center"/>
        </w:tcPr>
        <w:p w14:paraId="321A6471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Rev No: 00</w:t>
          </w:r>
          <w:r w:rsidR="00FF2D0E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</w:t>
          </w:r>
        </w:p>
      </w:tc>
      <w:tc>
        <w:tcPr>
          <w:tcW w:w="3118" w:type="dxa"/>
          <w:vAlign w:val="center"/>
        </w:tcPr>
        <w:p w14:paraId="398C1A7E" w14:textId="77777777" w:rsidR="00467657" w:rsidRPr="001C1924" w:rsidRDefault="00467657" w:rsidP="00000EAD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Date Issued: </w:t>
          </w:r>
          <w:r w:rsidR="00000EAD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22/08/2020</w:t>
          </w:r>
        </w:p>
      </w:tc>
      <w:tc>
        <w:tcPr>
          <w:tcW w:w="2126" w:type="dxa"/>
          <w:vAlign w:val="center"/>
        </w:tcPr>
        <w:p w14:paraId="4EE12CA3" w14:textId="74C4ACB9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05727C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05727C" w:rsidRPr="0005727C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02DDE592" w14:textId="77777777" w:rsidR="00467657" w:rsidRDefault="004676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9F8AF" w14:textId="77777777" w:rsidR="00850069" w:rsidRDefault="00850069">
      <w:r>
        <w:separator/>
      </w:r>
    </w:p>
  </w:footnote>
  <w:footnote w:type="continuationSeparator" w:id="0">
    <w:p w14:paraId="1615DEFB" w14:textId="77777777" w:rsidR="00850069" w:rsidRDefault="008500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287" w:type="dxa"/>
      <w:tblBorders>
        <w:top w:val="single" w:sz="2" w:space="0" w:color="808080" w:themeColor="background1" w:themeShade="80"/>
        <w:left w:val="single" w:sz="2" w:space="0" w:color="808080" w:themeColor="background1" w:themeShade="80"/>
        <w:bottom w:val="single" w:sz="2" w:space="0" w:color="808080" w:themeColor="background1" w:themeShade="80"/>
        <w:right w:val="single" w:sz="2" w:space="0" w:color="808080" w:themeColor="background1" w:themeShade="80"/>
        <w:insideH w:val="single" w:sz="2" w:space="0" w:color="808080" w:themeColor="background1" w:themeShade="80"/>
        <w:insideV w:val="single" w:sz="2" w:space="0" w:color="808080" w:themeColor="background1" w:themeShade="80"/>
      </w:tblBorders>
      <w:tblLayout w:type="fixed"/>
      <w:tblLook w:val="01E0" w:firstRow="1" w:lastRow="1" w:firstColumn="1" w:lastColumn="1" w:noHBand="0" w:noVBand="0"/>
    </w:tblPr>
    <w:tblGrid>
      <w:gridCol w:w="3570"/>
      <w:gridCol w:w="6920"/>
    </w:tblGrid>
    <w:tr w:rsidR="00AE1CAD" w14:paraId="5D031309" w14:textId="77777777" w:rsidTr="000118A2">
      <w:trPr>
        <w:trHeight w:val="1871"/>
      </w:trPr>
      <w:tc>
        <w:tcPr>
          <w:tcW w:w="3570" w:type="dxa"/>
          <w:vAlign w:val="center"/>
        </w:tcPr>
        <w:p w14:paraId="36873232" w14:textId="77777777" w:rsidR="00AE1CAD" w:rsidRDefault="00AE1CAD" w:rsidP="00AE1CAD">
          <w:pPr>
            <w:jc w:val="center"/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57216" behindDoc="0" locked="0" layoutInCell="1" allowOverlap="1" wp14:anchorId="71D72C92" wp14:editId="64DF00CC">
                <wp:simplePos x="1123950" y="466725"/>
                <wp:positionH relativeFrom="margin">
                  <wp:posOffset>537210</wp:posOffset>
                </wp:positionH>
                <wp:positionV relativeFrom="margin">
                  <wp:posOffset>19050</wp:posOffset>
                </wp:positionV>
                <wp:extent cx="908685" cy="975360"/>
                <wp:effectExtent l="0" t="0" r="5715" b="0"/>
                <wp:wrapSquare wrapText="bothSides"/>
                <wp:docPr id="15" name="Pictur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ullColour@3x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8685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B9D8419" w14:textId="77777777" w:rsidR="00AE1CAD" w:rsidRPr="009F2B2F" w:rsidRDefault="00AE1CAD" w:rsidP="00AE1CAD">
          <w:pPr>
            <w:jc w:val="center"/>
          </w:pPr>
        </w:p>
      </w:tc>
      <w:tc>
        <w:tcPr>
          <w:tcW w:w="6920" w:type="dxa"/>
          <w:shd w:val="clear" w:color="auto" w:fill="BFBFBF" w:themeFill="background1" w:themeFillShade="BF"/>
          <w:vAlign w:val="center"/>
        </w:tcPr>
        <w:p w14:paraId="64E1AE69" w14:textId="77777777" w:rsidR="000118A2" w:rsidRDefault="00AE1CAD" w:rsidP="00D7084A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</w:pPr>
          <w:r w:rsidRPr="000118A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GENERAL ELECTION</w:t>
          </w:r>
        </w:p>
        <w:p w14:paraId="40ECF1BF" w14:textId="58277879" w:rsidR="00AE1CAD" w:rsidRPr="000118A2" w:rsidRDefault="00CB04F3" w:rsidP="00000EAD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40"/>
              <w:szCs w:val="40"/>
            </w:rPr>
          </w:pPr>
          <w:r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20</w:t>
          </w:r>
          <w:r w:rsidR="00EB2EE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25</w:t>
          </w:r>
          <w:r w:rsidR="00AE1CAD" w:rsidRPr="000118A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</w:t>
          </w:r>
        </w:p>
      </w:tc>
    </w:tr>
  </w:tbl>
  <w:p w14:paraId="59FE3AA0" w14:textId="77777777" w:rsidR="00467657" w:rsidRPr="004C24A2" w:rsidRDefault="00467657" w:rsidP="00AE1C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D746C"/>
    <w:multiLevelType w:val="hybridMultilevel"/>
    <w:tmpl w:val="09ECE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58217A"/>
    <w:multiLevelType w:val="hybridMultilevel"/>
    <w:tmpl w:val="1108C230"/>
    <w:lvl w:ilvl="0" w:tplc="0C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13A714FF"/>
    <w:multiLevelType w:val="hybridMultilevel"/>
    <w:tmpl w:val="680AD9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F4CFF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F92D41"/>
    <w:multiLevelType w:val="hybridMultilevel"/>
    <w:tmpl w:val="7FE29A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4D61CE"/>
    <w:multiLevelType w:val="hybridMultilevel"/>
    <w:tmpl w:val="BE6A5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D4A23"/>
    <w:multiLevelType w:val="hybridMultilevel"/>
    <w:tmpl w:val="BAE464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8879EC"/>
    <w:multiLevelType w:val="hybridMultilevel"/>
    <w:tmpl w:val="57DCFD7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465807"/>
    <w:multiLevelType w:val="hybridMultilevel"/>
    <w:tmpl w:val="AEBE22C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1474D23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012356"/>
    <w:multiLevelType w:val="hybridMultilevel"/>
    <w:tmpl w:val="8BCA6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815DD6"/>
    <w:multiLevelType w:val="hybridMultilevel"/>
    <w:tmpl w:val="296C58E0"/>
    <w:lvl w:ilvl="0" w:tplc="0C09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692688">
    <w:abstractNumId w:val="0"/>
  </w:num>
  <w:num w:numId="2" w16cid:durableId="1725063342">
    <w:abstractNumId w:val="7"/>
  </w:num>
  <w:num w:numId="3" w16cid:durableId="1584530148">
    <w:abstractNumId w:val="8"/>
  </w:num>
  <w:num w:numId="4" w16cid:durableId="2033219160">
    <w:abstractNumId w:val="4"/>
  </w:num>
  <w:num w:numId="5" w16cid:durableId="21128121">
    <w:abstractNumId w:val="2"/>
  </w:num>
  <w:num w:numId="6" w16cid:durableId="720206938">
    <w:abstractNumId w:val="11"/>
  </w:num>
  <w:num w:numId="7" w16cid:durableId="363866331">
    <w:abstractNumId w:val="10"/>
  </w:num>
  <w:num w:numId="8" w16cid:durableId="624313971">
    <w:abstractNumId w:val="5"/>
  </w:num>
  <w:num w:numId="9" w16cid:durableId="687832516">
    <w:abstractNumId w:val="3"/>
  </w:num>
  <w:num w:numId="10" w16cid:durableId="314342657">
    <w:abstractNumId w:val="9"/>
  </w:num>
  <w:num w:numId="11" w16cid:durableId="1859615951">
    <w:abstractNumId w:val="6"/>
  </w:num>
  <w:num w:numId="12" w16cid:durableId="446851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activeWritingStyle w:appName="MSWord" w:lang="en-GB" w:vendorID="64" w:dllVersion="6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5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9BB"/>
    <w:rsid w:val="00000EAD"/>
    <w:rsid w:val="000118A2"/>
    <w:rsid w:val="00012B4E"/>
    <w:rsid w:val="000137AC"/>
    <w:rsid w:val="0005727C"/>
    <w:rsid w:val="0006499F"/>
    <w:rsid w:val="000A7A2E"/>
    <w:rsid w:val="000D6969"/>
    <w:rsid w:val="0010534B"/>
    <w:rsid w:val="00107E8F"/>
    <w:rsid w:val="00140139"/>
    <w:rsid w:val="001A7BB6"/>
    <w:rsid w:val="001C4E17"/>
    <w:rsid w:val="001F1C62"/>
    <w:rsid w:val="00224CB1"/>
    <w:rsid w:val="00253CEC"/>
    <w:rsid w:val="00261D62"/>
    <w:rsid w:val="002719F5"/>
    <w:rsid w:val="002A5A06"/>
    <w:rsid w:val="002B2FBC"/>
    <w:rsid w:val="002B447B"/>
    <w:rsid w:val="002E5B67"/>
    <w:rsid w:val="002E61C7"/>
    <w:rsid w:val="002E6B62"/>
    <w:rsid w:val="00302CF6"/>
    <w:rsid w:val="003077B4"/>
    <w:rsid w:val="00337DC2"/>
    <w:rsid w:val="0034753F"/>
    <w:rsid w:val="00353DA8"/>
    <w:rsid w:val="0037201B"/>
    <w:rsid w:val="00372F46"/>
    <w:rsid w:val="00383469"/>
    <w:rsid w:val="00392BD3"/>
    <w:rsid w:val="003939BB"/>
    <w:rsid w:val="003B19C1"/>
    <w:rsid w:val="003B5FF6"/>
    <w:rsid w:val="003C0A90"/>
    <w:rsid w:val="003C36C1"/>
    <w:rsid w:val="0043021C"/>
    <w:rsid w:val="004319B2"/>
    <w:rsid w:val="004342AD"/>
    <w:rsid w:val="004365A8"/>
    <w:rsid w:val="00467657"/>
    <w:rsid w:val="0047193D"/>
    <w:rsid w:val="00486E6C"/>
    <w:rsid w:val="004916CA"/>
    <w:rsid w:val="00491BB2"/>
    <w:rsid w:val="004A15BA"/>
    <w:rsid w:val="004B041F"/>
    <w:rsid w:val="004B1954"/>
    <w:rsid w:val="004C24A2"/>
    <w:rsid w:val="004F5C73"/>
    <w:rsid w:val="00503CD5"/>
    <w:rsid w:val="0053018D"/>
    <w:rsid w:val="00537E2A"/>
    <w:rsid w:val="005437C4"/>
    <w:rsid w:val="00543968"/>
    <w:rsid w:val="00544C69"/>
    <w:rsid w:val="00580BE3"/>
    <w:rsid w:val="00587B59"/>
    <w:rsid w:val="00592FF0"/>
    <w:rsid w:val="00593400"/>
    <w:rsid w:val="00594967"/>
    <w:rsid w:val="005B1A5B"/>
    <w:rsid w:val="006226F2"/>
    <w:rsid w:val="00643A61"/>
    <w:rsid w:val="0065296A"/>
    <w:rsid w:val="00657F9B"/>
    <w:rsid w:val="006638D1"/>
    <w:rsid w:val="006E1D9E"/>
    <w:rsid w:val="006F26C0"/>
    <w:rsid w:val="00720A76"/>
    <w:rsid w:val="007341A7"/>
    <w:rsid w:val="00760EC5"/>
    <w:rsid w:val="00761A7C"/>
    <w:rsid w:val="00790FF6"/>
    <w:rsid w:val="007A3F9F"/>
    <w:rsid w:val="007A4007"/>
    <w:rsid w:val="007A5F04"/>
    <w:rsid w:val="007C6C21"/>
    <w:rsid w:val="007D1DA8"/>
    <w:rsid w:val="007D4477"/>
    <w:rsid w:val="007D5415"/>
    <w:rsid w:val="007D5F96"/>
    <w:rsid w:val="007E7F09"/>
    <w:rsid w:val="00804875"/>
    <w:rsid w:val="0083058A"/>
    <w:rsid w:val="008400CB"/>
    <w:rsid w:val="00850069"/>
    <w:rsid w:val="00881248"/>
    <w:rsid w:val="0088426D"/>
    <w:rsid w:val="008949DF"/>
    <w:rsid w:val="008C111C"/>
    <w:rsid w:val="00911935"/>
    <w:rsid w:val="00912F6F"/>
    <w:rsid w:val="00915A7B"/>
    <w:rsid w:val="00934451"/>
    <w:rsid w:val="009555B4"/>
    <w:rsid w:val="00973F3E"/>
    <w:rsid w:val="009E597D"/>
    <w:rsid w:val="009F1A58"/>
    <w:rsid w:val="00A01809"/>
    <w:rsid w:val="00A1151E"/>
    <w:rsid w:val="00A4033D"/>
    <w:rsid w:val="00A5536D"/>
    <w:rsid w:val="00A71383"/>
    <w:rsid w:val="00A74F31"/>
    <w:rsid w:val="00A97506"/>
    <w:rsid w:val="00AC48F3"/>
    <w:rsid w:val="00AC6A7F"/>
    <w:rsid w:val="00AD04CD"/>
    <w:rsid w:val="00AD55AD"/>
    <w:rsid w:val="00AD78C0"/>
    <w:rsid w:val="00AE1CAD"/>
    <w:rsid w:val="00AF5D37"/>
    <w:rsid w:val="00B15C2C"/>
    <w:rsid w:val="00B43E9B"/>
    <w:rsid w:val="00B46459"/>
    <w:rsid w:val="00B6587A"/>
    <w:rsid w:val="00B936E0"/>
    <w:rsid w:val="00B95BCA"/>
    <w:rsid w:val="00BD5F64"/>
    <w:rsid w:val="00C15282"/>
    <w:rsid w:val="00C34F40"/>
    <w:rsid w:val="00C43206"/>
    <w:rsid w:val="00C74417"/>
    <w:rsid w:val="00C83BFC"/>
    <w:rsid w:val="00CB04F3"/>
    <w:rsid w:val="00CB24EE"/>
    <w:rsid w:val="00CB514D"/>
    <w:rsid w:val="00CE5EED"/>
    <w:rsid w:val="00CF290E"/>
    <w:rsid w:val="00D050FD"/>
    <w:rsid w:val="00D16E44"/>
    <w:rsid w:val="00D473FE"/>
    <w:rsid w:val="00D52811"/>
    <w:rsid w:val="00D63084"/>
    <w:rsid w:val="00D7084A"/>
    <w:rsid w:val="00D7107F"/>
    <w:rsid w:val="00DA34D2"/>
    <w:rsid w:val="00DC05BD"/>
    <w:rsid w:val="00E33469"/>
    <w:rsid w:val="00E764A6"/>
    <w:rsid w:val="00E824C3"/>
    <w:rsid w:val="00E87127"/>
    <w:rsid w:val="00E87F55"/>
    <w:rsid w:val="00EB2D39"/>
    <w:rsid w:val="00EB2EE2"/>
    <w:rsid w:val="00EC6C53"/>
    <w:rsid w:val="00EE74D5"/>
    <w:rsid w:val="00F0677A"/>
    <w:rsid w:val="00F15E7F"/>
    <w:rsid w:val="00F214CC"/>
    <w:rsid w:val="00F67B65"/>
    <w:rsid w:val="00FA1695"/>
    <w:rsid w:val="00FB0A14"/>
    <w:rsid w:val="00FC0C33"/>
    <w:rsid w:val="00FF2D0E"/>
    <w:rsid w:val="0136D2F5"/>
    <w:rsid w:val="0F6AA3D7"/>
    <w:rsid w:val="321DE64F"/>
    <w:rsid w:val="32C34614"/>
    <w:rsid w:val="32EA565A"/>
    <w:rsid w:val="56BE4F2A"/>
    <w:rsid w:val="5BE62DBC"/>
    <w:rsid w:val="61A905A3"/>
    <w:rsid w:val="62E93806"/>
    <w:rsid w:val="7F346E7A"/>
    <w:rsid w:val="7F53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894EEA"/>
  <w15:docId w15:val="{76A7016C-3780-404D-A253-D5ADC992F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F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F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F5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F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87F5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7F55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0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Rosslyn%20Hill%20Templates\Leave%20Application%20Form%20-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FE92F3C57717408D857A86011EF5FE" ma:contentTypeVersion="3" ma:contentTypeDescription="Create a new document." ma:contentTypeScope="" ma:versionID="5a53ac377d7c53139684c298b0b88d15">
  <xsd:schema xmlns:xsd="http://www.w3.org/2001/XMLSchema" xmlns:xs="http://www.w3.org/2001/XMLSchema" xmlns:p="http://schemas.microsoft.com/office/2006/metadata/properties" xmlns:ns2="faf669ab-06b7-4f14-81d5-b9cb8f6350dd" targetNamespace="http://schemas.microsoft.com/office/2006/metadata/properties" ma:root="true" ma:fieldsID="1a3f1a021358ab7b82e88a2e054ede65" ns2:_="">
    <xsd:import namespace="faf669ab-06b7-4f14-81d5-b9cb8f6350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f669ab-06b7-4f14-81d5-b9cb8f6350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2C6F6E-F057-455A-BA6B-4F3909916F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f669ab-06b7-4f14-81d5-b9cb8f6350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8EED8A-C10A-43E1-8A9E-2480B8D3D9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1F67329-5D00-402B-A2D4-056C56251CC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Leave Application Form - Site</Template>
  <TotalTime>0</TotalTime>
  <Pages>1</Pages>
  <Words>216</Words>
  <Characters>1233</Characters>
  <Application>Microsoft Office Word</Application>
  <DocSecurity>0</DocSecurity>
  <Lines>10</Lines>
  <Paragraphs>2</Paragraphs>
  <ScaleCrop>false</ScaleCrop>
  <Company>Magellan Metals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norae.fisher</dc:creator>
  <cp:lastModifiedBy>Amanda Arnold</cp:lastModifiedBy>
  <cp:revision>3</cp:revision>
  <cp:lastPrinted>2021-09-09T01:55:00Z</cp:lastPrinted>
  <dcterms:created xsi:type="dcterms:W3CDTF">2025-09-04T07:19:00Z</dcterms:created>
  <dcterms:modified xsi:type="dcterms:W3CDTF">2025-09-12T05:13:00Z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0x0101001BFE92F3C57717408D857A86011EF5FE</vt:lpwstr>
  </property>
  <property fmtid="{D5CDD505-2E9C-101B-9397-08002B2CF9AE}" pid="3" name="MediaServiceImageTags">
    <vt:lpwstr/>
  </property>
</Properties>
</file>