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-3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shd w:val="clear" w:color="auto" w:fill="DDD9C3" w:themeFill="background2" w:themeFillShade="E6"/>
        <w:tblLook w:val="01E0" w:firstRow="1" w:lastRow="1" w:firstColumn="1" w:lastColumn="1" w:noHBand="0" w:noVBand="0"/>
      </w:tblPr>
      <w:tblGrid>
        <w:gridCol w:w="9781"/>
      </w:tblGrid>
      <w:tr w:rsidR="00644ECE" w:rsidRPr="00C74417" w14:paraId="77F5CA1D" w14:textId="77777777" w:rsidTr="0053794E">
        <w:trPr>
          <w:trHeight w:hRule="exact" w:val="369"/>
        </w:trPr>
        <w:tc>
          <w:tcPr>
            <w:tcW w:w="9781" w:type="dxa"/>
            <w:shd w:val="clear" w:color="auto" w:fill="DDD9C3" w:themeFill="background2" w:themeFillShade="E6"/>
            <w:vAlign w:val="center"/>
          </w:tcPr>
          <w:p w14:paraId="77F5CA1C" w14:textId="77777777" w:rsidR="00644ECE" w:rsidRPr="00644ECE" w:rsidRDefault="00644ECE" w:rsidP="00F5318B">
            <w:pP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</w:pPr>
            <w:r w:rsidRPr="00644ECE">
              <w:rPr>
                <w:rFonts w:asciiTheme="minorHAnsi" w:hAnsiTheme="minorHAnsi" w:cstheme="minorHAnsi"/>
                <w:b/>
                <w:sz w:val="28"/>
                <w:szCs w:val="22"/>
              </w:rPr>
              <w:t xml:space="preserve">NOMINATION PACK: </w:t>
            </w:r>
            <w:r w:rsidR="00A03A9B">
              <w:rPr>
                <w:rFonts w:asciiTheme="minorHAnsi" w:hAnsiTheme="minorHAnsi" w:cstheme="minorHAnsi"/>
                <w:b/>
                <w:color w:val="0070C0"/>
                <w:sz w:val="28"/>
                <w:szCs w:val="22"/>
              </w:rPr>
              <w:t>NP4</w:t>
            </w:r>
            <w:r w:rsidR="001F7F60" w:rsidRPr="001F7F60">
              <w:rPr>
                <w:rFonts w:asciiTheme="minorHAnsi" w:hAnsiTheme="minorHAnsi" w:cstheme="minorHAnsi"/>
                <w:b/>
                <w:color w:val="0070C0"/>
                <w:sz w:val="28"/>
                <w:szCs w:val="22"/>
              </w:rPr>
              <w:t>_</w:t>
            </w:r>
            <w:r w:rsidRPr="001F7F60">
              <w:rPr>
                <w:rFonts w:asciiTheme="minorHAnsi" w:hAnsiTheme="minorHAnsi" w:cstheme="minorHAnsi"/>
                <w:b/>
                <w:color w:val="0070C0"/>
                <w:sz w:val="28"/>
                <w:szCs w:val="22"/>
              </w:rPr>
              <w:t>FIT AND PROPER PERSON DECLARATION</w:t>
            </w:r>
          </w:p>
        </w:tc>
      </w:tr>
    </w:tbl>
    <w:p w14:paraId="77F5CA1E" w14:textId="77777777" w:rsidR="00644ECE" w:rsidRPr="00D95A62" w:rsidRDefault="00644ECE" w:rsidP="00644ECE">
      <w:pPr>
        <w:rPr>
          <w:sz w:val="10"/>
        </w:rPr>
      </w:pPr>
    </w:p>
    <w:p w14:paraId="77F5CA1F" w14:textId="77777777" w:rsidR="007E0B1C" w:rsidRPr="00D95A62" w:rsidRDefault="007E0B1C" w:rsidP="00644ECE">
      <w:pPr>
        <w:rPr>
          <w:sz w:val="10"/>
        </w:rPr>
      </w:pPr>
    </w:p>
    <w:tbl>
      <w:tblPr>
        <w:tblW w:w="9781" w:type="dxa"/>
        <w:tblInd w:w="-5" w:type="dxa"/>
        <w:shd w:val="clear" w:color="auto" w:fill="EEECE1" w:themeFill="background2"/>
        <w:tblLayout w:type="fixed"/>
        <w:tblLook w:val="0000" w:firstRow="0" w:lastRow="0" w:firstColumn="0" w:lastColumn="0" w:noHBand="0" w:noVBand="0"/>
      </w:tblPr>
      <w:tblGrid>
        <w:gridCol w:w="2127"/>
        <w:gridCol w:w="7654"/>
      </w:tblGrid>
      <w:tr w:rsidR="006A7BB7" w:rsidRPr="006E6EF6" w14:paraId="77F5CA22" w14:textId="77777777" w:rsidTr="00D95A62">
        <w:trPr>
          <w:trHeight w:val="5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77F5CA20" w14:textId="77777777" w:rsidR="006A7BB7" w:rsidRPr="006E6EF6" w:rsidRDefault="00B665EB" w:rsidP="009C4971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Candidate </w:t>
            </w:r>
            <w:r w:rsidR="006A7BB7">
              <w:rPr>
                <w:rFonts w:asciiTheme="minorHAnsi" w:hAnsiTheme="minorHAnsi" w:cstheme="minorHAnsi"/>
                <w:szCs w:val="22"/>
              </w:rPr>
              <w:t>Name</w:t>
            </w:r>
            <w:r>
              <w:rPr>
                <w:rFonts w:asciiTheme="minorHAnsi" w:hAnsiTheme="minorHAnsi" w:cstheme="minorHAnsi"/>
                <w:szCs w:val="22"/>
              </w:rPr>
              <w:t>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5CA21" w14:textId="77777777" w:rsidR="006A7BB7" w:rsidRPr="006E6EF6" w:rsidRDefault="006A7BB7" w:rsidP="009C4971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5873B4" w:rsidRPr="006E6EF6" w14:paraId="77F5CA25" w14:textId="77777777" w:rsidTr="00DB2955">
        <w:trPr>
          <w:trHeight w:val="369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77F5CA23" w14:textId="77777777" w:rsidR="005873B4" w:rsidRPr="006E6EF6" w:rsidRDefault="006A7BB7" w:rsidP="009C4971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Student ID Number</w:t>
            </w:r>
            <w:r w:rsidR="00B665EB">
              <w:rPr>
                <w:rFonts w:asciiTheme="minorHAnsi" w:hAnsiTheme="minorHAnsi" w:cstheme="minorHAnsi"/>
                <w:szCs w:val="22"/>
              </w:rPr>
              <w:t>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5CA24" w14:textId="77777777" w:rsidR="005873B4" w:rsidRPr="00D95A62" w:rsidRDefault="005873B4" w:rsidP="009C4971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77F5CA26" w14:textId="77777777" w:rsidR="005873B4" w:rsidRPr="00D95A62" w:rsidRDefault="005873B4" w:rsidP="005873B4">
      <w:pPr>
        <w:rPr>
          <w:sz w:val="8"/>
          <w:szCs w:val="8"/>
        </w:rPr>
      </w:pPr>
    </w:p>
    <w:p w14:paraId="77F5CA27" w14:textId="77777777" w:rsidR="00CA59E4" w:rsidRPr="00644ECE" w:rsidRDefault="00CA59E4" w:rsidP="005873B4">
      <w:pPr>
        <w:rPr>
          <w:sz w:val="16"/>
        </w:rPr>
      </w:pPr>
    </w:p>
    <w:tbl>
      <w:tblPr>
        <w:tblStyle w:val="TableGrid"/>
        <w:tblW w:w="9842" w:type="dxa"/>
        <w:tblInd w:w="-54" w:type="dxa"/>
        <w:tblLook w:val="04A0" w:firstRow="1" w:lastRow="0" w:firstColumn="1" w:lastColumn="0" w:noHBand="0" w:noVBand="1"/>
      </w:tblPr>
      <w:tblGrid>
        <w:gridCol w:w="339"/>
        <w:gridCol w:w="7305"/>
        <w:gridCol w:w="566"/>
        <w:gridCol w:w="567"/>
        <w:gridCol w:w="498"/>
        <w:gridCol w:w="567"/>
      </w:tblGrid>
      <w:tr w:rsidR="006A7BB7" w:rsidRPr="006E6EF6" w14:paraId="77F5CA2F" w14:textId="77777777" w:rsidTr="00D95A62">
        <w:trPr>
          <w:trHeight w:val="340"/>
        </w:trPr>
        <w:tc>
          <w:tcPr>
            <w:tcW w:w="339" w:type="dxa"/>
            <w:shd w:val="clear" w:color="auto" w:fill="F2F2F2" w:themeFill="background1" w:themeFillShade="F2"/>
          </w:tcPr>
          <w:p w14:paraId="77F5CA28" w14:textId="77777777" w:rsidR="00C54BB7" w:rsidRPr="005873B4" w:rsidRDefault="00C54BB7" w:rsidP="00C54BB7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  <w:tc>
          <w:tcPr>
            <w:tcW w:w="7305" w:type="dxa"/>
            <w:tcBorders>
              <w:right w:val="single" w:sz="4" w:space="0" w:color="auto"/>
            </w:tcBorders>
          </w:tcPr>
          <w:p w14:paraId="77F5CA29" w14:textId="2FED18F9" w:rsidR="004932AD" w:rsidRDefault="005104F4" w:rsidP="00C54BB7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</w:t>
            </w:r>
            <w:r w:rsidRPr="00C54BB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ave </w:t>
            </w:r>
            <w:r w:rsidR="004932A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you </w:t>
            </w:r>
            <w:r w:rsidR="00C54BB7" w:rsidRPr="00C54BB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been convicted of an offence against a law of the commonwealth or of a state or territory, and if so, the seriousness of the offence and the time elapsed since the conviction was recorded</w:t>
            </w:r>
            <w:r w:rsidR="004932A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?</w:t>
            </w:r>
            <w:r w:rsidR="00DE4B2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(Enter details in panel below.)</w:t>
            </w:r>
          </w:p>
          <w:p w14:paraId="77F5CA2A" w14:textId="77777777" w:rsidR="00B665EB" w:rsidRPr="00D95A62" w:rsidRDefault="00B665EB" w:rsidP="00C54BB7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2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2B" w14:textId="77777777" w:rsidR="00C54BB7" w:rsidRPr="00C54BB7" w:rsidRDefault="00C54BB7" w:rsidP="00C54BB7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HAnsi"/>
              <w:color w:val="000000"/>
              <w:szCs w:val="22"/>
            </w:rPr>
            <w:id w:val="-435912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2C" w14:textId="77777777" w:rsidR="00C54BB7" w:rsidRPr="00C54BB7" w:rsidRDefault="00C54BB7" w:rsidP="00C54BB7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color w:val="000000"/>
                    <w:szCs w:val="22"/>
                  </w:rPr>
                  <w:t>☐</w:t>
                </w:r>
              </w:p>
            </w:tc>
          </w:sdtContent>
        </w:sdt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2D" w14:textId="77777777" w:rsidR="00C54BB7" w:rsidRPr="00C54BB7" w:rsidRDefault="00C54BB7" w:rsidP="00C54BB7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No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742477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2E" w14:textId="77777777" w:rsidR="00C54BB7" w:rsidRPr="00D0492C" w:rsidRDefault="00C54BB7" w:rsidP="00C54BB7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6A7BB7" w:rsidRPr="006E6EF6" w14:paraId="77F5CA37" w14:textId="77777777" w:rsidTr="00D95A62">
        <w:trPr>
          <w:trHeight w:val="340"/>
        </w:trPr>
        <w:tc>
          <w:tcPr>
            <w:tcW w:w="339" w:type="dxa"/>
            <w:shd w:val="clear" w:color="auto" w:fill="F2F2F2" w:themeFill="background1" w:themeFillShade="F2"/>
          </w:tcPr>
          <w:p w14:paraId="77F5CA30" w14:textId="77777777" w:rsidR="00C54BB7" w:rsidRPr="004478D9" w:rsidRDefault="00C54BB7" w:rsidP="00C54BB7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  <w:tc>
          <w:tcPr>
            <w:tcW w:w="7305" w:type="dxa"/>
            <w:tcBorders>
              <w:right w:val="single" w:sz="4" w:space="0" w:color="auto"/>
            </w:tcBorders>
          </w:tcPr>
          <w:p w14:paraId="77F5CA31" w14:textId="35E3E645" w:rsidR="004932AD" w:rsidRDefault="005104F4" w:rsidP="00DD1A37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A</w:t>
            </w: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 xml:space="preserve">s </w:t>
            </w:r>
            <w:r w:rsidR="00C54BB7" w:rsidRPr="00C54BB7">
              <w:rPr>
                <w:rFonts w:asciiTheme="minorHAnsi" w:hAnsiTheme="minorHAnsi" w:cstheme="minorHAnsi"/>
                <w:color w:val="000000"/>
                <w:szCs w:val="22"/>
              </w:rPr>
              <w:t xml:space="preserve">an elected officer of </w:t>
            </w:r>
            <w:r w:rsidR="00DD1A37" w:rsidRPr="00DD1A37">
              <w:rPr>
                <w:rFonts w:asciiTheme="minorHAnsi" w:hAnsiTheme="minorHAnsi" w:cstheme="minorHAnsi"/>
                <w:szCs w:val="22"/>
              </w:rPr>
              <w:t>any charitable and/or not for profit organisation,</w:t>
            </w:r>
            <w:r w:rsidR="00C54BB7" w:rsidRPr="00DD1A37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4932AD">
              <w:rPr>
                <w:rFonts w:asciiTheme="minorHAnsi" w:hAnsiTheme="minorHAnsi" w:cstheme="minorHAnsi"/>
                <w:color w:val="000000"/>
                <w:szCs w:val="22"/>
              </w:rPr>
              <w:t xml:space="preserve">have you been </w:t>
            </w:r>
            <w:r w:rsidR="00C54BB7" w:rsidRPr="00C54BB7">
              <w:rPr>
                <w:rFonts w:asciiTheme="minorHAnsi" w:hAnsiTheme="minorHAnsi" w:cstheme="minorHAnsi"/>
                <w:color w:val="000000"/>
                <w:szCs w:val="22"/>
              </w:rPr>
              <w:t xml:space="preserve">found guilty of an act(s) of misconduct resulting in the suspension or vacation of </w:t>
            </w:r>
            <w:r w:rsidR="004932AD">
              <w:rPr>
                <w:rFonts w:asciiTheme="minorHAnsi" w:hAnsiTheme="minorHAnsi" w:cstheme="minorHAnsi"/>
                <w:color w:val="000000"/>
                <w:szCs w:val="22"/>
              </w:rPr>
              <w:t xml:space="preserve">your </w:t>
            </w:r>
            <w:r w:rsidR="00C54BB7" w:rsidRPr="00C54BB7">
              <w:rPr>
                <w:rFonts w:asciiTheme="minorHAnsi" w:hAnsiTheme="minorHAnsi" w:cstheme="minorHAnsi"/>
                <w:color w:val="000000"/>
                <w:szCs w:val="22"/>
              </w:rPr>
              <w:t>position, or disqualifi</w:t>
            </w:r>
            <w:r w:rsidR="00DD1A37">
              <w:rPr>
                <w:rFonts w:asciiTheme="minorHAnsi" w:hAnsiTheme="minorHAnsi" w:cstheme="minorHAnsi"/>
                <w:color w:val="000000"/>
                <w:szCs w:val="22"/>
              </w:rPr>
              <w:t>cation</w:t>
            </w:r>
            <w:r w:rsidR="00C54BB7" w:rsidRPr="00C54BB7">
              <w:rPr>
                <w:rFonts w:asciiTheme="minorHAnsi" w:hAnsiTheme="minorHAnsi" w:cstheme="minorHAnsi"/>
                <w:color w:val="000000"/>
                <w:szCs w:val="22"/>
              </w:rPr>
              <w:t xml:space="preserve"> from holding any position as an office</w:t>
            </w:r>
            <w:r w:rsidR="00DD1A37">
              <w:rPr>
                <w:rFonts w:asciiTheme="minorHAnsi" w:hAnsiTheme="minorHAnsi" w:cstheme="minorHAnsi"/>
                <w:color w:val="000000"/>
                <w:szCs w:val="22"/>
              </w:rPr>
              <w:t>r</w:t>
            </w:r>
            <w:r w:rsidR="000338DB">
              <w:rPr>
                <w:rFonts w:asciiTheme="minorHAnsi" w:hAnsiTheme="minorHAnsi" w:cstheme="minorHAnsi"/>
                <w:color w:val="000000"/>
                <w:szCs w:val="22"/>
              </w:rPr>
              <w:t xml:space="preserve">, </w:t>
            </w:r>
            <w:r w:rsidR="007958D8">
              <w:rPr>
                <w:rFonts w:asciiTheme="minorHAnsi" w:hAnsiTheme="minorHAnsi" w:cstheme="minorHAnsi"/>
                <w:color w:val="000000"/>
                <w:szCs w:val="22"/>
              </w:rPr>
              <w:t xml:space="preserve">and </w:t>
            </w:r>
            <w:r w:rsidR="000338DB">
              <w:rPr>
                <w:rFonts w:asciiTheme="minorHAnsi" w:hAnsiTheme="minorHAnsi" w:cstheme="minorHAnsi"/>
                <w:color w:val="000000"/>
                <w:szCs w:val="22"/>
              </w:rPr>
              <w:t>if so, provide details of the offence</w:t>
            </w:r>
            <w:r w:rsidR="00DD1A37">
              <w:rPr>
                <w:rFonts w:asciiTheme="minorHAnsi" w:hAnsiTheme="minorHAnsi" w:cstheme="minorHAnsi"/>
                <w:color w:val="000000"/>
                <w:szCs w:val="22"/>
              </w:rPr>
              <w:t>(s)</w:t>
            </w:r>
            <w:r w:rsidR="000338DB">
              <w:rPr>
                <w:rFonts w:asciiTheme="minorHAnsi" w:hAnsiTheme="minorHAnsi" w:cstheme="minorHAnsi"/>
                <w:color w:val="000000"/>
                <w:szCs w:val="22"/>
              </w:rPr>
              <w:t xml:space="preserve"> and penalty(s)</w:t>
            </w:r>
            <w:r w:rsidR="004932AD">
              <w:rPr>
                <w:rFonts w:asciiTheme="minorHAnsi" w:hAnsiTheme="minorHAnsi" w:cstheme="minorHAnsi"/>
                <w:color w:val="000000"/>
                <w:szCs w:val="22"/>
              </w:rPr>
              <w:t>?</w:t>
            </w:r>
            <w:r w:rsidR="00FE6FD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(Enter details in panel below.)</w:t>
            </w:r>
          </w:p>
          <w:p w14:paraId="77F5CA32" w14:textId="77777777" w:rsidR="00B665EB" w:rsidRPr="00D95A62" w:rsidRDefault="00B665EB" w:rsidP="00DD1A37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33" w14:textId="77777777" w:rsidR="00C54BB7" w:rsidRPr="00C54BB7" w:rsidRDefault="00C54BB7" w:rsidP="00C54BB7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HAnsi"/>
              <w:color w:val="000000"/>
              <w:szCs w:val="22"/>
            </w:rPr>
            <w:id w:val="-8546438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34" w14:textId="77777777" w:rsidR="00C54BB7" w:rsidRPr="00C54BB7" w:rsidRDefault="00C54BB7" w:rsidP="00C54BB7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color w:val="000000"/>
                    <w:szCs w:val="22"/>
                  </w:rPr>
                  <w:t>☐</w:t>
                </w:r>
              </w:p>
            </w:tc>
          </w:sdtContent>
        </w:sdt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35" w14:textId="77777777" w:rsidR="00C54BB7" w:rsidRPr="00C54BB7" w:rsidRDefault="00C54BB7" w:rsidP="00C54BB7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No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236775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36" w14:textId="77777777" w:rsidR="00C54BB7" w:rsidRPr="00D0492C" w:rsidRDefault="00C54BB7" w:rsidP="00C54BB7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762469" w:rsidRPr="006E6EF6" w14:paraId="4EA45850" w14:textId="77777777" w:rsidTr="00D95A62">
        <w:trPr>
          <w:trHeight w:val="340"/>
        </w:trPr>
        <w:tc>
          <w:tcPr>
            <w:tcW w:w="339" w:type="dxa"/>
            <w:shd w:val="clear" w:color="auto" w:fill="F2F2F2" w:themeFill="background1" w:themeFillShade="F2"/>
          </w:tcPr>
          <w:p w14:paraId="2A4A85B8" w14:textId="7A971AD8" w:rsidR="0076246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3</w:t>
            </w:r>
          </w:p>
        </w:tc>
        <w:tc>
          <w:tcPr>
            <w:tcW w:w="7305" w:type="dxa"/>
            <w:tcBorders>
              <w:right w:val="single" w:sz="4" w:space="0" w:color="auto"/>
            </w:tcBorders>
          </w:tcPr>
          <w:p w14:paraId="07F8B3A5" w14:textId="31B29E1B" w:rsidR="0076246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Is your enrolment status red or purple?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B108593" w14:textId="5FC1C312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HAnsi"/>
              <w:color w:val="000000"/>
              <w:szCs w:val="22"/>
            </w:rPr>
            <w:id w:val="-995569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3E140ED" w14:textId="27657DAE" w:rsidR="00762469" w:rsidRDefault="00762469" w:rsidP="0076246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color w:val="000000"/>
                    <w:szCs w:val="22"/>
                  </w:rPr>
                  <w:t>☐</w:t>
                </w:r>
              </w:p>
            </w:tc>
          </w:sdtContent>
        </w:sdt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384ACED" w14:textId="759B5580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No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EAB812" w14:textId="5B698819" w:rsidR="00762469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/>
                  <w:color w:val="000000"/>
                  <w:szCs w:val="22"/>
                </w:rPr>
                <w:id w:val="1544173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sdtContent>
            </w:sdt>
          </w:p>
        </w:tc>
      </w:tr>
      <w:tr w:rsidR="00762469" w:rsidRPr="006E6EF6" w14:paraId="77F5CA40" w14:textId="77777777" w:rsidTr="00D95A62">
        <w:trPr>
          <w:trHeight w:val="340"/>
        </w:trPr>
        <w:tc>
          <w:tcPr>
            <w:tcW w:w="339" w:type="dxa"/>
            <w:shd w:val="clear" w:color="auto" w:fill="F2F2F2" w:themeFill="background1" w:themeFillShade="F2"/>
          </w:tcPr>
          <w:p w14:paraId="77F5CA38" w14:textId="28AEF7EA" w:rsidR="00762469" w:rsidRPr="004478D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4</w:t>
            </w:r>
          </w:p>
        </w:tc>
        <w:tc>
          <w:tcPr>
            <w:tcW w:w="7305" w:type="dxa"/>
            <w:tcBorders>
              <w:right w:val="single" w:sz="4" w:space="0" w:color="auto"/>
            </w:tcBorders>
          </w:tcPr>
          <w:p w14:paraId="77F5CA3A" w14:textId="3513F4E7" w:rsidR="00762469" w:rsidRPr="00D95A62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 w:val="1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Are you</w:t>
            </w: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 xml:space="preserve"> a 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full time, part-time or casual Guild Employee or a full time or part time employee of the University at the opening of nominations?</w:t>
            </w:r>
          </w:p>
          <w:p w14:paraId="77F5CA3B" w14:textId="77777777" w:rsidR="00762469" w:rsidRPr="00D95A62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16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3C" w14:textId="77777777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HAnsi"/>
              <w:color w:val="000000"/>
              <w:szCs w:val="22"/>
            </w:rPr>
            <w:id w:val="1636305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3D" w14:textId="77777777" w:rsidR="00762469" w:rsidRPr="00C54BB7" w:rsidRDefault="00762469" w:rsidP="0076246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color w:val="000000"/>
                    <w:szCs w:val="22"/>
                  </w:rPr>
                  <w:t>☐</w:t>
                </w:r>
              </w:p>
            </w:tc>
          </w:sdtContent>
        </w:sdt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3E" w14:textId="77777777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No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251245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3F" w14:textId="08A12256" w:rsidR="00762469" w:rsidRPr="00D0492C" w:rsidRDefault="00762469" w:rsidP="0076246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762469" w:rsidRPr="006E6EF6" w14:paraId="77F5CA50" w14:textId="77777777" w:rsidTr="00D95A62">
        <w:trPr>
          <w:trHeight w:val="340"/>
        </w:trPr>
        <w:tc>
          <w:tcPr>
            <w:tcW w:w="339" w:type="dxa"/>
            <w:shd w:val="clear" w:color="auto" w:fill="F2F2F2" w:themeFill="background1" w:themeFillShade="F2"/>
          </w:tcPr>
          <w:p w14:paraId="77F5CA49" w14:textId="77A82505" w:rsidR="00762469" w:rsidRPr="004478D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5</w:t>
            </w:r>
          </w:p>
        </w:tc>
        <w:tc>
          <w:tcPr>
            <w:tcW w:w="7305" w:type="dxa"/>
            <w:tcBorders>
              <w:right w:val="single" w:sz="4" w:space="0" w:color="auto"/>
            </w:tcBorders>
          </w:tcPr>
          <w:p w14:paraId="77F5CA4A" w14:textId="5383D559" w:rsidR="0076246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Are you</w:t>
            </w: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 xml:space="preserve"> an undischarged bankrupt or a debtor against whose estate there is a subsisting receiving order in bankruptcy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?</w:t>
            </w:r>
          </w:p>
          <w:p w14:paraId="77F5CA4B" w14:textId="77777777" w:rsidR="00762469" w:rsidRPr="00D95A62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2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4C" w14:textId="77777777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HAnsi"/>
              <w:color w:val="000000"/>
              <w:szCs w:val="22"/>
            </w:rPr>
            <w:id w:val="-2113469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4D" w14:textId="77777777" w:rsidR="00762469" w:rsidRPr="00C54BB7" w:rsidRDefault="00762469" w:rsidP="0076246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color w:val="000000"/>
                    <w:szCs w:val="22"/>
                  </w:rPr>
                  <w:t>☐</w:t>
                </w:r>
              </w:p>
            </w:tc>
          </w:sdtContent>
        </w:sdt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4E" w14:textId="77777777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No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765683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4F" w14:textId="0E94A5C5" w:rsidR="00762469" w:rsidRPr="00D0492C" w:rsidRDefault="00762469" w:rsidP="0076246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762469" w:rsidRPr="006E6EF6" w14:paraId="77F5CA58" w14:textId="77777777" w:rsidTr="00D95A62">
        <w:trPr>
          <w:trHeight w:val="340"/>
        </w:trPr>
        <w:tc>
          <w:tcPr>
            <w:tcW w:w="339" w:type="dxa"/>
            <w:shd w:val="clear" w:color="auto" w:fill="F2F2F2" w:themeFill="background1" w:themeFillShade="F2"/>
          </w:tcPr>
          <w:p w14:paraId="77F5CA51" w14:textId="23304A07" w:rsidR="00762469" w:rsidRPr="004478D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6</w:t>
            </w:r>
          </w:p>
        </w:tc>
        <w:tc>
          <w:tcPr>
            <w:tcW w:w="7305" w:type="dxa"/>
            <w:tcBorders>
              <w:right w:val="single" w:sz="4" w:space="0" w:color="auto"/>
            </w:tcBorders>
          </w:tcPr>
          <w:p w14:paraId="77F5CA52" w14:textId="039C9286" w:rsidR="0076246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Are you</w:t>
            </w: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 xml:space="preserve"> certified as mentally unfit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?</w:t>
            </w:r>
          </w:p>
          <w:p w14:paraId="77F5CA53" w14:textId="77777777" w:rsidR="00762469" w:rsidRPr="004478D9" w:rsidRDefault="00762469" w:rsidP="00762469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54" w14:textId="77777777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HAnsi"/>
              <w:color w:val="000000"/>
              <w:szCs w:val="22"/>
            </w:rPr>
            <w:id w:val="1073239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55" w14:textId="77777777" w:rsidR="00762469" w:rsidRPr="00C54BB7" w:rsidRDefault="00762469" w:rsidP="0076246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color w:val="000000"/>
                    <w:szCs w:val="22"/>
                  </w:rPr>
                  <w:t>☐</w:t>
                </w:r>
              </w:p>
            </w:tc>
          </w:sdtContent>
        </w:sdt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7F5CA56" w14:textId="77777777" w:rsidR="00762469" w:rsidRPr="00C54BB7" w:rsidRDefault="00762469" w:rsidP="00762469">
            <w:pPr>
              <w:pStyle w:val="BodyText2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54BB7">
              <w:rPr>
                <w:rFonts w:asciiTheme="minorHAnsi" w:hAnsiTheme="minorHAnsi" w:cstheme="minorHAnsi"/>
                <w:color w:val="000000"/>
                <w:szCs w:val="22"/>
              </w:rPr>
              <w:t>No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9400675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7F5CA57" w14:textId="6BF4A379" w:rsidR="00762469" w:rsidRPr="00D0492C" w:rsidRDefault="00762469" w:rsidP="0076246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</w:tbl>
    <w:tbl>
      <w:tblPr>
        <w:tblW w:w="20691" w:type="dxa"/>
        <w:tblLayout w:type="fixed"/>
        <w:tblLook w:val="0000" w:firstRow="0" w:lastRow="0" w:firstColumn="0" w:lastColumn="0" w:noHBand="0" w:noVBand="0"/>
      </w:tblPr>
      <w:tblGrid>
        <w:gridCol w:w="2552"/>
        <w:gridCol w:w="7229"/>
        <w:gridCol w:w="10910"/>
      </w:tblGrid>
      <w:tr w:rsidR="004932AD" w:rsidRPr="006E6EF6" w14:paraId="77F5CA5E" w14:textId="77777777" w:rsidTr="00B665EB">
        <w:trPr>
          <w:trHeight w:val="689"/>
        </w:trPr>
        <w:tc>
          <w:tcPr>
            <w:tcW w:w="9781" w:type="dxa"/>
            <w:gridSpan w:val="2"/>
            <w:shd w:val="clear" w:color="auto" w:fill="auto"/>
            <w:vAlign w:val="center"/>
          </w:tcPr>
          <w:p w14:paraId="77F5CA59" w14:textId="77777777" w:rsidR="004932AD" w:rsidRPr="006A7BB7" w:rsidRDefault="004932AD" w:rsidP="007E3430">
            <w:pPr>
              <w:pStyle w:val="subhead2"/>
              <w:snapToGrid w:val="0"/>
              <w:spacing w:before="0" w:after="0"/>
              <w:ind w:left="-105"/>
              <w:rPr>
                <w:rFonts w:asciiTheme="minorHAnsi" w:hAnsiTheme="minorHAnsi" w:cstheme="minorHAnsi"/>
                <w:b w:val="0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szCs w:val="22"/>
              </w:rPr>
              <w:t>I</w:t>
            </w:r>
            <w:r w:rsidRPr="006A7BB7">
              <w:rPr>
                <w:rFonts w:asciiTheme="minorHAnsi" w:hAnsiTheme="minorHAnsi" w:cstheme="minorHAnsi"/>
                <w:b w:val="0"/>
                <w:szCs w:val="22"/>
              </w:rPr>
              <w:t>f you answered ‘</w:t>
            </w:r>
            <w:r w:rsidR="000338DB">
              <w:rPr>
                <w:rFonts w:asciiTheme="minorHAnsi" w:hAnsiTheme="minorHAnsi" w:cstheme="minorHAnsi"/>
                <w:b w:val="0"/>
                <w:szCs w:val="22"/>
              </w:rPr>
              <w:t>Y</w:t>
            </w:r>
            <w:r w:rsidRPr="006A7BB7">
              <w:rPr>
                <w:rFonts w:asciiTheme="minorHAnsi" w:hAnsiTheme="minorHAnsi" w:cstheme="minorHAnsi"/>
                <w:b w:val="0"/>
                <w:szCs w:val="22"/>
              </w:rPr>
              <w:t>es’ to questions</w:t>
            </w:r>
            <w:r>
              <w:rPr>
                <w:rFonts w:asciiTheme="minorHAnsi" w:hAnsiTheme="minorHAnsi" w:cstheme="minorHAnsi"/>
                <w:b w:val="0"/>
                <w:szCs w:val="22"/>
              </w:rPr>
              <w:t xml:space="preserve"> </w:t>
            </w:r>
            <w:r w:rsidR="000338DB">
              <w:rPr>
                <w:rFonts w:asciiTheme="minorHAnsi" w:hAnsiTheme="minorHAnsi" w:cstheme="minorHAnsi"/>
                <w:b w:val="0"/>
                <w:szCs w:val="22"/>
              </w:rPr>
              <w:t>1 and/or 2 please enter the required details below.</w:t>
            </w:r>
          </w:p>
        </w:tc>
        <w:tc>
          <w:tcPr>
            <w:tcW w:w="10910" w:type="dxa"/>
          </w:tcPr>
          <w:p w14:paraId="77F5CA5A" w14:textId="77777777" w:rsidR="004932AD" w:rsidRPr="00D95A62" w:rsidRDefault="004932AD" w:rsidP="004932AD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10"/>
                <w:szCs w:val="10"/>
              </w:rPr>
            </w:pPr>
          </w:p>
          <w:p w14:paraId="77F5CA5B" w14:textId="77777777" w:rsidR="004932AD" w:rsidRPr="00D95A62" w:rsidRDefault="004932AD" w:rsidP="004932AD">
            <w:pPr>
              <w:rPr>
                <w:sz w:val="16"/>
                <w:lang w:val="en-GB" w:eastAsia="en-AU"/>
              </w:rPr>
            </w:pPr>
          </w:p>
          <w:p w14:paraId="77F5CA5C" w14:textId="77777777" w:rsidR="004932AD" w:rsidRDefault="004932AD" w:rsidP="004932AD">
            <w:pPr>
              <w:rPr>
                <w:lang w:val="en-GB" w:eastAsia="en-AU"/>
              </w:rPr>
            </w:pPr>
          </w:p>
          <w:p w14:paraId="77F5CA5D" w14:textId="77777777" w:rsidR="004932AD" w:rsidRPr="004932AD" w:rsidRDefault="004932AD" w:rsidP="004932AD">
            <w:pPr>
              <w:rPr>
                <w:lang w:val="en-GB" w:eastAsia="en-AU"/>
              </w:rPr>
            </w:pPr>
          </w:p>
        </w:tc>
      </w:tr>
      <w:tr w:rsidR="006A7BB7" w:rsidRPr="006E6EF6" w14:paraId="77F5CA62" w14:textId="77777777" w:rsidTr="00D95A62">
        <w:trPr>
          <w:gridAfter w:val="1"/>
          <w:wAfter w:w="10910" w:type="dxa"/>
          <w:trHeight w:val="198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</w:tcPr>
          <w:p w14:paraId="77F5CA5F" w14:textId="77777777" w:rsidR="005104F4" w:rsidRPr="00D95A62" w:rsidRDefault="005104F4" w:rsidP="000338DB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77F5CA60" w14:textId="77777777" w:rsidR="006A7BB7" w:rsidRPr="006E6EF6" w:rsidRDefault="000338DB" w:rsidP="000338DB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Question 1 and 2 </w:t>
            </w:r>
            <w:r w:rsidR="006A7BB7">
              <w:rPr>
                <w:rFonts w:asciiTheme="minorHAnsi" w:hAnsiTheme="minorHAnsi" w:cstheme="minorHAnsi"/>
                <w:szCs w:val="22"/>
              </w:rPr>
              <w:t>Details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5CA61" w14:textId="77777777" w:rsidR="006A7BB7" w:rsidRPr="006E6EF6" w:rsidRDefault="006A7BB7" w:rsidP="009C4971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bookmarkStart w:id="0" w:name="_GoBack"/>
            <w:bookmarkEnd w:id="0"/>
          </w:p>
        </w:tc>
      </w:tr>
    </w:tbl>
    <w:p w14:paraId="77F5CA63" w14:textId="77777777" w:rsidR="006A7BB7" w:rsidRDefault="004932AD" w:rsidP="007E3430">
      <w:pPr>
        <w:pStyle w:val="subhead2"/>
        <w:snapToGrid w:val="0"/>
        <w:spacing w:after="0"/>
        <w:rPr>
          <w:rFonts w:asciiTheme="minorHAnsi" w:hAnsiTheme="minorHAnsi" w:cstheme="minorHAnsi"/>
          <w:b w:val="0"/>
          <w:szCs w:val="22"/>
        </w:rPr>
      </w:pPr>
      <w:r>
        <w:rPr>
          <w:rFonts w:asciiTheme="minorHAnsi" w:hAnsiTheme="minorHAnsi" w:cstheme="minorHAnsi"/>
          <w:b w:val="0"/>
          <w:szCs w:val="22"/>
        </w:rPr>
        <w:t xml:space="preserve">I declare </w:t>
      </w:r>
      <w:r w:rsidR="00DB2955">
        <w:rPr>
          <w:rFonts w:asciiTheme="minorHAnsi" w:hAnsiTheme="minorHAnsi" w:cstheme="minorHAnsi"/>
          <w:b w:val="0"/>
          <w:szCs w:val="22"/>
        </w:rPr>
        <w:t xml:space="preserve">my answers to be </w:t>
      </w:r>
      <w:r w:rsidR="006A7BB7" w:rsidRPr="006A7BB7">
        <w:rPr>
          <w:rFonts w:asciiTheme="minorHAnsi" w:hAnsiTheme="minorHAnsi" w:cstheme="minorHAnsi"/>
          <w:b w:val="0"/>
          <w:szCs w:val="22"/>
        </w:rPr>
        <w:t xml:space="preserve">true and correct to the </w:t>
      </w:r>
      <w:r>
        <w:rPr>
          <w:rFonts w:asciiTheme="minorHAnsi" w:hAnsiTheme="minorHAnsi" w:cstheme="minorHAnsi"/>
          <w:b w:val="0"/>
          <w:szCs w:val="22"/>
        </w:rPr>
        <w:t xml:space="preserve">best of my knowledge, and I </w:t>
      </w:r>
      <w:r w:rsidR="006A7BB7" w:rsidRPr="006A7BB7">
        <w:rPr>
          <w:rFonts w:asciiTheme="minorHAnsi" w:hAnsiTheme="minorHAnsi" w:cstheme="minorHAnsi"/>
          <w:b w:val="0"/>
          <w:szCs w:val="22"/>
        </w:rPr>
        <w:t xml:space="preserve">understand that giving false or misleading information </w:t>
      </w:r>
      <w:r w:rsidR="000338DB">
        <w:rPr>
          <w:rFonts w:asciiTheme="minorHAnsi" w:hAnsiTheme="minorHAnsi" w:cstheme="minorHAnsi"/>
          <w:b w:val="0"/>
          <w:szCs w:val="22"/>
        </w:rPr>
        <w:t>is a serious offence</w:t>
      </w:r>
      <w:r w:rsidR="006A7BB7" w:rsidRPr="006A7BB7">
        <w:rPr>
          <w:rFonts w:asciiTheme="minorHAnsi" w:hAnsiTheme="minorHAnsi" w:cstheme="minorHAnsi"/>
          <w:b w:val="0"/>
          <w:szCs w:val="22"/>
        </w:rPr>
        <w:t>.</w:t>
      </w:r>
    </w:p>
    <w:p w14:paraId="77F5CA64" w14:textId="77777777" w:rsidR="000338DB" w:rsidRDefault="000338DB" w:rsidP="006A7BB7">
      <w:pPr>
        <w:rPr>
          <w:lang w:val="en-GB" w:eastAsia="en-AU"/>
        </w:rPr>
        <w:sectPr w:rsidR="000338DB" w:rsidSect="007E3430">
          <w:headerReference w:type="first" r:id="rId11"/>
          <w:footerReference w:type="first" r:id="rId12"/>
          <w:pgSz w:w="11907" w:h="16840" w:code="9"/>
          <w:pgMar w:top="567" w:right="1275" w:bottom="851" w:left="993" w:header="426" w:footer="0" w:gutter="0"/>
          <w:cols w:space="708"/>
          <w:titlePg/>
          <w:docGrid w:linePitch="360"/>
        </w:sectPr>
      </w:pPr>
    </w:p>
    <w:p w14:paraId="77F5CA65" w14:textId="77777777" w:rsidR="00D445FD" w:rsidRPr="00D95A62" w:rsidRDefault="00D445FD">
      <w:pPr>
        <w:rPr>
          <w:rFonts w:asciiTheme="minorHAnsi" w:hAnsiTheme="minorHAnsi" w:cstheme="minorHAnsi"/>
          <w:sz w:val="4"/>
          <w:szCs w:val="4"/>
        </w:rPr>
      </w:pPr>
    </w:p>
    <w:p w14:paraId="77F5CA66" w14:textId="77777777" w:rsidR="000338DB" w:rsidRDefault="000338DB">
      <w:pPr>
        <w:rPr>
          <w:rFonts w:asciiTheme="minorHAnsi" w:hAnsiTheme="minorHAnsi" w:cstheme="minorHAnsi"/>
          <w:sz w:val="10"/>
          <w:szCs w:val="8"/>
        </w:rPr>
      </w:pPr>
    </w:p>
    <w:tbl>
      <w:tblPr>
        <w:tblW w:w="97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52"/>
        <w:gridCol w:w="7229"/>
      </w:tblGrid>
      <w:tr w:rsidR="0053794E" w:rsidRPr="006E6EF6" w14:paraId="77F5CA69" w14:textId="77777777" w:rsidTr="00D95A62">
        <w:trPr>
          <w:trHeight w:val="62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77F5CA67" w14:textId="77777777" w:rsidR="0053794E" w:rsidRPr="006E6EF6" w:rsidRDefault="0053794E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Signature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5CA68" w14:textId="77777777" w:rsidR="0053794E" w:rsidRPr="006E6EF6" w:rsidRDefault="0053794E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53794E" w:rsidRPr="006E6EF6" w14:paraId="77F5CA6C" w14:textId="77777777" w:rsidTr="00B665EB">
        <w:trPr>
          <w:trHeight w:val="39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77F5CA6A" w14:textId="77777777" w:rsidR="0053794E" w:rsidRDefault="0053794E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Print Name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5CA6B" w14:textId="77777777" w:rsidR="0053794E" w:rsidRPr="006E6EF6" w:rsidRDefault="0053794E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53794E" w:rsidRPr="006E6EF6" w14:paraId="77F5CA6F" w14:textId="77777777" w:rsidTr="00B665EB">
        <w:trPr>
          <w:trHeight w:val="39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77F5CA6D" w14:textId="77777777" w:rsidR="0053794E" w:rsidRDefault="0053794E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Date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5CA6E" w14:textId="77777777" w:rsidR="0053794E" w:rsidRPr="006E6EF6" w:rsidRDefault="0053794E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77F5CA70" w14:textId="77777777" w:rsidR="006A7BB7" w:rsidRDefault="006A7BB7">
      <w:pPr>
        <w:rPr>
          <w:rFonts w:asciiTheme="minorHAnsi" w:hAnsiTheme="minorHAnsi" w:cstheme="minorHAnsi"/>
          <w:sz w:val="10"/>
          <w:szCs w:val="8"/>
        </w:rPr>
      </w:pPr>
    </w:p>
    <w:sectPr w:rsidR="006A7BB7" w:rsidSect="006A7BB7">
      <w:type w:val="continuous"/>
      <w:pgSz w:w="11907" w:h="16840" w:code="9"/>
      <w:pgMar w:top="567" w:right="708" w:bottom="851" w:left="993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F5CA77" w14:textId="77777777" w:rsidR="003D76B0" w:rsidRDefault="003D76B0">
      <w:r>
        <w:separator/>
      </w:r>
    </w:p>
  </w:endnote>
  <w:endnote w:type="continuationSeparator" w:id="0">
    <w:p w14:paraId="77F5CA78" w14:textId="77777777" w:rsidR="003D76B0" w:rsidRDefault="003D7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632" w:type="dxa"/>
      <w:tblInd w:w="-431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3687"/>
      <w:gridCol w:w="1701"/>
      <w:gridCol w:w="3118"/>
      <w:gridCol w:w="2126"/>
    </w:tblGrid>
    <w:tr w:rsidR="00644ECE" w:rsidRPr="001C1924" w14:paraId="77F5CA83" w14:textId="77777777" w:rsidTr="003A1295">
      <w:tc>
        <w:tcPr>
          <w:tcW w:w="5388" w:type="dxa"/>
          <w:gridSpan w:val="2"/>
        </w:tcPr>
        <w:p w14:paraId="77F5CA7E" w14:textId="77777777" w:rsidR="00644ECE" w:rsidRPr="001C1924" w:rsidRDefault="00644ECE" w:rsidP="00644ECE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ECU GUILD-IN-CONFIDENCE: This document is uncontrolled when printed. Its accuracy can only be guaranteed when viewed electronically.</w:t>
          </w:r>
        </w:p>
      </w:tc>
      <w:tc>
        <w:tcPr>
          <w:tcW w:w="3118" w:type="dxa"/>
        </w:tcPr>
        <w:p w14:paraId="77F5CA7F" w14:textId="77777777" w:rsidR="00644ECE" w:rsidRPr="001C1924" w:rsidRDefault="00644ECE" w:rsidP="00644ECE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Owner:</w:t>
          </w:r>
        </w:p>
        <w:p w14:paraId="77F5CA80" w14:textId="645EAC42" w:rsidR="00644ECE" w:rsidRPr="001C1924" w:rsidRDefault="00637843" w:rsidP="00644ECE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</w:p>
      </w:tc>
      <w:tc>
        <w:tcPr>
          <w:tcW w:w="2126" w:type="dxa"/>
        </w:tcPr>
        <w:p w14:paraId="77F5CA82" w14:textId="50D35975" w:rsidR="00644ECE" w:rsidRPr="001C1924" w:rsidRDefault="00644ECE" w:rsidP="00644ECE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</w:p>
      </w:tc>
    </w:tr>
    <w:tr w:rsidR="00644ECE" w:rsidRPr="001C1924" w14:paraId="77F5CA88" w14:textId="77777777" w:rsidTr="003A1295">
      <w:trPr>
        <w:trHeight w:hRule="exact" w:val="227"/>
      </w:trPr>
      <w:tc>
        <w:tcPr>
          <w:tcW w:w="3687" w:type="dxa"/>
          <w:vAlign w:val="center"/>
        </w:tcPr>
        <w:p w14:paraId="77F5CA84" w14:textId="571BB7B7" w:rsidR="00644ECE" w:rsidRPr="001C1924" w:rsidRDefault="00644ECE">
          <w:pPr>
            <w:pStyle w:val="Footer"/>
            <w:tabs>
              <w:tab w:val="clear" w:pos="8640"/>
              <w:tab w:val="right" w:pos="3330"/>
            </w:tabs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Authorised by </w:t>
          </w:r>
          <w:r w:rsidR="00637843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  <w:r w:rsidR="00637843"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</w:t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– Guild Operations</w:t>
          </w:r>
        </w:p>
      </w:tc>
      <w:tc>
        <w:tcPr>
          <w:tcW w:w="1701" w:type="dxa"/>
          <w:vAlign w:val="center"/>
        </w:tcPr>
        <w:p w14:paraId="77F5CA85" w14:textId="5D63DBFE" w:rsidR="00644ECE" w:rsidRPr="001C1924" w:rsidRDefault="00644ECE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Rev No: </w:t>
          </w:r>
          <w:r w:rsidR="00637843"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00</w:t>
          </w:r>
          <w:r w:rsidR="00637843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</w:t>
          </w:r>
        </w:p>
      </w:tc>
      <w:tc>
        <w:tcPr>
          <w:tcW w:w="3118" w:type="dxa"/>
          <w:vAlign w:val="center"/>
        </w:tcPr>
        <w:p w14:paraId="77F5CA86" w14:textId="3C78A002" w:rsidR="00644ECE" w:rsidRPr="001C1924" w:rsidRDefault="00644ECE" w:rsidP="005104F4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Date Issued: </w:t>
          </w:r>
          <w:r w:rsidR="005104F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20/08/2020</w:t>
          </w:r>
        </w:p>
      </w:tc>
      <w:tc>
        <w:tcPr>
          <w:tcW w:w="2126" w:type="dxa"/>
          <w:vAlign w:val="center"/>
        </w:tcPr>
        <w:p w14:paraId="77F5CA87" w14:textId="4D2282D2" w:rsidR="00644ECE" w:rsidRPr="001C1924" w:rsidRDefault="00644ECE" w:rsidP="00644ECE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Page 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begin"/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instrText xml:space="preserve"> PAGE  \* Arabic  \* MERGEFORMAT </w:instrTex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separate"/>
          </w:r>
          <w:r w:rsidR="00762469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end"/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of </w: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begin"/>
          </w:r>
          <w:r w:rsidRPr="001C1924">
            <w:rPr>
              <w:sz w:val="12"/>
              <w:szCs w:val="12"/>
            </w:rPr>
            <w:instrText xml:space="preserve"> NUMPAGES  \* Arabic  \* MERGEFORMAT </w:instrTex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separate"/>
          </w:r>
          <w:r w:rsidR="00762469" w:rsidRPr="00762469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fldChar w:fldCharType="end"/>
          </w:r>
        </w:p>
      </w:tc>
    </w:tr>
  </w:tbl>
  <w:p w14:paraId="77F5CA89" w14:textId="77777777" w:rsidR="00644ECE" w:rsidRDefault="00644E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F5CA75" w14:textId="77777777" w:rsidR="003D76B0" w:rsidRDefault="003D76B0">
      <w:r>
        <w:separator/>
      </w:r>
    </w:p>
  </w:footnote>
  <w:footnote w:type="continuationSeparator" w:id="0">
    <w:p w14:paraId="77F5CA76" w14:textId="77777777" w:rsidR="003D76B0" w:rsidRDefault="003D76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81" w:type="dxa"/>
      <w:tblInd w:w="-3" w:type="dxa"/>
      <w:tblBorders>
        <w:top w:val="single" w:sz="2" w:space="0" w:color="808080" w:themeColor="background1" w:themeShade="80"/>
        <w:left w:val="single" w:sz="2" w:space="0" w:color="808080" w:themeColor="background1" w:themeShade="80"/>
        <w:bottom w:val="single" w:sz="2" w:space="0" w:color="808080" w:themeColor="background1" w:themeShade="80"/>
        <w:right w:val="single" w:sz="2" w:space="0" w:color="808080" w:themeColor="background1" w:themeShade="80"/>
        <w:insideH w:val="single" w:sz="2" w:space="0" w:color="808080" w:themeColor="background1" w:themeShade="80"/>
        <w:insideV w:val="single" w:sz="2" w:space="0" w:color="808080" w:themeColor="background1" w:themeShade="80"/>
      </w:tblBorders>
      <w:tblLayout w:type="fixed"/>
      <w:tblLook w:val="01E0" w:firstRow="1" w:lastRow="1" w:firstColumn="1" w:lastColumn="1" w:noHBand="0" w:noVBand="0"/>
    </w:tblPr>
    <w:tblGrid>
      <w:gridCol w:w="3288"/>
      <w:gridCol w:w="6493"/>
    </w:tblGrid>
    <w:tr w:rsidR="005873B4" w14:paraId="77F5CA7C" w14:textId="77777777" w:rsidTr="00DB2955">
      <w:trPr>
        <w:trHeight w:val="1871"/>
      </w:trPr>
      <w:tc>
        <w:tcPr>
          <w:tcW w:w="3288" w:type="dxa"/>
          <w:vAlign w:val="center"/>
        </w:tcPr>
        <w:p w14:paraId="77F5CA79" w14:textId="77777777" w:rsidR="005873B4" w:rsidRDefault="005873B4" w:rsidP="00D0492C">
          <w:pPr>
            <w:jc w:val="center"/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58240" behindDoc="0" locked="0" layoutInCell="1" allowOverlap="1" wp14:anchorId="77F5CA8A" wp14:editId="099BCD68">
                <wp:simplePos x="1123950" y="466725"/>
                <wp:positionH relativeFrom="margin">
                  <wp:posOffset>528955</wp:posOffset>
                </wp:positionH>
                <wp:positionV relativeFrom="margin">
                  <wp:posOffset>-64135</wp:posOffset>
                </wp:positionV>
                <wp:extent cx="908685" cy="975360"/>
                <wp:effectExtent l="0" t="0" r="5715" b="0"/>
                <wp:wrapSquare wrapText="bothSides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ullColour@3x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8685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77F5CA7A" w14:textId="77777777" w:rsidR="005873B4" w:rsidRPr="009F2B2F" w:rsidRDefault="005873B4" w:rsidP="00D0492C">
          <w:pPr>
            <w:jc w:val="center"/>
          </w:pPr>
        </w:p>
      </w:tc>
      <w:tc>
        <w:tcPr>
          <w:tcW w:w="6493" w:type="dxa"/>
          <w:shd w:val="clear" w:color="auto" w:fill="BFBFBF" w:themeFill="background1" w:themeFillShade="BF"/>
          <w:vAlign w:val="center"/>
        </w:tcPr>
        <w:p w14:paraId="77F5CA7B" w14:textId="39D0C158" w:rsidR="005873B4" w:rsidRPr="00DB2955" w:rsidRDefault="00644ECE" w:rsidP="005104F4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40"/>
              <w:szCs w:val="40"/>
            </w:rPr>
          </w:pPr>
          <w:r w:rsidRPr="00DB2955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GENERAL ELECTION </w:t>
          </w:r>
          <w:r w:rsidR="005104F4" w:rsidRPr="00DB2955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20</w:t>
          </w:r>
          <w:r w:rsidR="005104F4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2</w:t>
          </w:r>
          <w:r w:rsidR="00237CD7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5</w:t>
          </w:r>
        </w:p>
      </w:tc>
    </w:tr>
  </w:tbl>
  <w:p w14:paraId="77F5CA7D" w14:textId="77777777" w:rsidR="005873B4" w:rsidRDefault="005873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D746C"/>
    <w:multiLevelType w:val="hybridMultilevel"/>
    <w:tmpl w:val="09ECE1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A714FF"/>
    <w:multiLevelType w:val="hybridMultilevel"/>
    <w:tmpl w:val="680AD96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014B65"/>
    <w:multiLevelType w:val="hybridMultilevel"/>
    <w:tmpl w:val="3FC86B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F4CFF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F92D41"/>
    <w:multiLevelType w:val="hybridMultilevel"/>
    <w:tmpl w:val="7FE29AA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4D61CE"/>
    <w:multiLevelType w:val="hybridMultilevel"/>
    <w:tmpl w:val="BE6A5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8879EC"/>
    <w:multiLevelType w:val="hybridMultilevel"/>
    <w:tmpl w:val="57DCFD7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8465807"/>
    <w:multiLevelType w:val="hybridMultilevel"/>
    <w:tmpl w:val="AEBE22C6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474D23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12356"/>
    <w:multiLevelType w:val="hybridMultilevel"/>
    <w:tmpl w:val="8BCA69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15DD6"/>
    <w:multiLevelType w:val="hybridMultilevel"/>
    <w:tmpl w:val="296C58E0"/>
    <w:lvl w:ilvl="0" w:tplc="0C09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3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en-US" w:vendorID="64" w:dllVersion="131078" w:nlCheck="1" w:checkStyle="0"/>
  <w:activeWritingStyle w:appName="MSWord" w:lang="en-AU" w:vendorID="64" w:dllVersion="131078" w:nlCheck="1" w:checkStyle="0"/>
  <w:activeWritingStyle w:appName="MSWord" w:lang="en-GB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9BB"/>
    <w:rsid w:val="00012B4E"/>
    <w:rsid w:val="000338DB"/>
    <w:rsid w:val="0006499F"/>
    <w:rsid w:val="00077B72"/>
    <w:rsid w:val="000A7A2E"/>
    <w:rsid w:val="000B69AC"/>
    <w:rsid w:val="000D6969"/>
    <w:rsid w:val="0010534B"/>
    <w:rsid w:val="00107E8F"/>
    <w:rsid w:val="00114886"/>
    <w:rsid w:val="00140139"/>
    <w:rsid w:val="001749FB"/>
    <w:rsid w:val="001A7929"/>
    <w:rsid w:val="001A7BB6"/>
    <w:rsid w:val="001F1C62"/>
    <w:rsid w:val="001F7F60"/>
    <w:rsid w:val="00224CB1"/>
    <w:rsid w:val="00237CD7"/>
    <w:rsid w:val="00253CEC"/>
    <w:rsid w:val="00256DDD"/>
    <w:rsid w:val="00261D62"/>
    <w:rsid w:val="002719F5"/>
    <w:rsid w:val="002A5A06"/>
    <w:rsid w:val="002B2FBC"/>
    <w:rsid w:val="002B447B"/>
    <w:rsid w:val="002E5B67"/>
    <w:rsid w:val="002E61C7"/>
    <w:rsid w:val="002E6B62"/>
    <w:rsid w:val="00337DC2"/>
    <w:rsid w:val="00353DA8"/>
    <w:rsid w:val="003549E8"/>
    <w:rsid w:val="00372F46"/>
    <w:rsid w:val="00383469"/>
    <w:rsid w:val="00392BD3"/>
    <w:rsid w:val="003939BB"/>
    <w:rsid w:val="003B5FF6"/>
    <w:rsid w:val="003C36C1"/>
    <w:rsid w:val="003D76B0"/>
    <w:rsid w:val="003E7719"/>
    <w:rsid w:val="0043021C"/>
    <w:rsid w:val="0043512A"/>
    <w:rsid w:val="004478D9"/>
    <w:rsid w:val="00467657"/>
    <w:rsid w:val="0047193D"/>
    <w:rsid w:val="00486E6C"/>
    <w:rsid w:val="004916CA"/>
    <w:rsid w:val="00491BB2"/>
    <w:rsid w:val="004932AD"/>
    <w:rsid w:val="004A15BA"/>
    <w:rsid w:val="004C24A2"/>
    <w:rsid w:val="004F5C73"/>
    <w:rsid w:val="005023B9"/>
    <w:rsid w:val="00503CD5"/>
    <w:rsid w:val="005104F4"/>
    <w:rsid w:val="0053794E"/>
    <w:rsid w:val="00543968"/>
    <w:rsid w:val="00544C69"/>
    <w:rsid w:val="00580BE3"/>
    <w:rsid w:val="005873B4"/>
    <w:rsid w:val="00587B59"/>
    <w:rsid w:val="00592FF0"/>
    <w:rsid w:val="00593400"/>
    <w:rsid w:val="006226F2"/>
    <w:rsid w:val="00637843"/>
    <w:rsid w:val="00643A61"/>
    <w:rsid w:val="00644ECE"/>
    <w:rsid w:val="00657F9B"/>
    <w:rsid w:val="006A7BB7"/>
    <w:rsid w:val="006F26C0"/>
    <w:rsid w:val="00720A76"/>
    <w:rsid w:val="007341A7"/>
    <w:rsid w:val="00760EC5"/>
    <w:rsid w:val="00761A7C"/>
    <w:rsid w:val="00762469"/>
    <w:rsid w:val="00790FF6"/>
    <w:rsid w:val="007958D8"/>
    <w:rsid w:val="007A3F9F"/>
    <w:rsid w:val="007C6C21"/>
    <w:rsid w:val="007D1DA8"/>
    <w:rsid w:val="007D1DBA"/>
    <w:rsid w:val="007D5415"/>
    <w:rsid w:val="007D5F96"/>
    <w:rsid w:val="007E0B1C"/>
    <w:rsid w:val="007E3430"/>
    <w:rsid w:val="0083058A"/>
    <w:rsid w:val="008400CB"/>
    <w:rsid w:val="0088426D"/>
    <w:rsid w:val="008949DF"/>
    <w:rsid w:val="008B1AF4"/>
    <w:rsid w:val="008C111C"/>
    <w:rsid w:val="00903A42"/>
    <w:rsid w:val="00911935"/>
    <w:rsid w:val="00912F6F"/>
    <w:rsid w:val="00915A7B"/>
    <w:rsid w:val="00973F3E"/>
    <w:rsid w:val="009E597D"/>
    <w:rsid w:val="009F1A58"/>
    <w:rsid w:val="00A01809"/>
    <w:rsid w:val="00A03A9B"/>
    <w:rsid w:val="00A1151E"/>
    <w:rsid w:val="00A4033D"/>
    <w:rsid w:val="00A50C39"/>
    <w:rsid w:val="00A5536D"/>
    <w:rsid w:val="00A615C7"/>
    <w:rsid w:val="00A74F31"/>
    <w:rsid w:val="00AC48F3"/>
    <w:rsid w:val="00AC6A7F"/>
    <w:rsid w:val="00AD55AD"/>
    <w:rsid w:val="00AE1CAD"/>
    <w:rsid w:val="00AF5D37"/>
    <w:rsid w:val="00B15C2C"/>
    <w:rsid w:val="00B46459"/>
    <w:rsid w:val="00B6587A"/>
    <w:rsid w:val="00B665EB"/>
    <w:rsid w:val="00B936E0"/>
    <w:rsid w:val="00B95BCA"/>
    <w:rsid w:val="00BD5F64"/>
    <w:rsid w:val="00C15282"/>
    <w:rsid w:val="00C34F40"/>
    <w:rsid w:val="00C43206"/>
    <w:rsid w:val="00C54BB7"/>
    <w:rsid w:val="00C74417"/>
    <w:rsid w:val="00C83BFC"/>
    <w:rsid w:val="00CA59E4"/>
    <w:rsid w:val="00CB24EE"/>
    <w:rsid w:val="00CE5EED"/>
    <w:rsid w:val="00CF290E"/>
    <w:rsid w:val="00D0492C"/>
    <w:rsid w:val="00D050FD"/>
    <w:rsid w:val="00D11B39"/>
    <w:rsid w:val="00D16E44"/>
    <w:rsid w:val="00D445FD"/>
    <w:rsid w:val="00D473FE"/>
    <w:rsid w:val="00D52811"/>
    <w:rsid w:val="00D7107F"/>
    <w:rsid w:val="00D95A62"/>
    <w:rsid w:val="00DA34D2"/>
    <w:rsid w:val="00DA642C"/>
    <w:rsid w:val="00DB2955"/>
    <w:rsid w:val="00DD1A37"/>
    <w:rsid w:val="00DE4B25"/>
    <w:rsid w:val="00E33469"/>
    <w:rsid w:val="00E51F37"/>
    <w:rsid w:val="00E764A6"/>
    <w:rsid w:val="00E824C3"/>
    <w:rsid w:val="00E87127"/>
    <w:rsid w:val="00E87F55"/>
    <w:rsid w:val="00EB2D39"/>
    <w:rsid w:val="00EE74D5"/>
    <w:rsid w:val="00F0677A"/>
    <w:rsid w:val="00F15E7F"/>
    <w:rsid w:val="00F214CC"/>
    <w:rsid w:val="00F5318B"/>
    <w:rsid w:val="00F67B65"/>
    <w:rsid w:val="00F76E34"/>
    <w:rsid w:val="00F96481"/>
    <w:rsid w:val="00FA1695"/>
    <w:rsid w:val="00FB0A14"/>
    <w:rsid w:val="00FB4E64"/>
    <w:rsid w:val="00FE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77F5CA1C"/>
  <w15:docId w15:val="{3DA8EC44-E50E-42E6-8EB5-BD353463F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DA8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492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AF5D37"/>
    <w:pPr>
      <w:keepNext/>
      <w:outlineLvl w:val="2"/>
    </w:pPr>
    <w:rPr>
      <w:rFonts w:ascii="Arial" w:hAnsi="Arial"/>
      <w:b/>
      <w:szCs w:val="20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F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F5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3A61"/>
    <w:rPr>
      <w:color w:val="0000FF"/>
      <w:u w:val="single"/>
    </w:rPr>
  </w:style>
  <w:style w:type="paragraph" w:styleId="Header">
    <w:name w:val="header"/>
    <w:basedOn w:val="Normal"/>
    <w:link w:val="HeaderChar"/>
    <w:rsid w:val="00587B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587B5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60EC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A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2E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rsid w:val="00A74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4C24A2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4C24A2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57F9B"/>
    <w:rPr>
      <w:color w:val="808080"/>
    </w:rPr>
  </w:style>
  <w:style w:type="paragraph" w:styleId="ListParagraph">
    <w:name w:val="List Paragraph"/>
    <w:basedOn w:val="Normal"/>
    <w:uiPriority w:val="34"/>
    <w:qFormat/>
    <w:rsid w:val="00B936E0"/>
    <w:pPr>
      <w:ind w:left="720"/>
      <w:contextualSpacing/>
    </w:pPr>
  </w:style>
  <w:style w:type="paragraph" w:customStyle="1" w:styleId="Default">
    <w:name w:val="Default"/>
    <w:rsid w:val="00AC6A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C74417"/>
    <w:rPr>
      <w:rFonts w:ascii="Arial" w:hAnsi="Arial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74417"/>
    <w:rPr>
      <w:rFonts w:ascii="Arial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F5D37"/>
    <w:rPr>
      <w:rFonts w:ascii="Arial" w:hAnsi="Arial"/>
      <w:b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F5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F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87F5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87F55"/>
    <w:rPr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D0492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BodyText2">
    <w:name w:val="Body Text 2"/>
    <w:basedOn w:val="Normal"/>
    <w:link w:val="BodyText2Char"/>
    <w:uiPriority w:val="99"/>
    <w:unhideWhenUsed/>
    <w:rsid w:val="00D0492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D0492C"/>
    <w:rPr>
      <w:sz w:val="24"/>
      <w:szCs w:val="24"/>
      <w:lang w:val="en-US" w:eastAsia="en-US"/>
    </w:rPr>
  </w:style>
  <w:style w:type="paragraph" w:customStyle="1" w:styleId="Index">
    <w:name w:val="Index"/>
    <w:basedOn w:val="Normal"/>
    <w:rsid w:val="00D0492C"/>
    <w:pPr>
      <w:suppressLineNumbers/>
      <w:suppressAutoHyphens/>
    </w:pPr>
    <w:rPr>
      <w:sz w:val="20"/>
      <w:szCs w:val="20"/>
      <w:lang w:val="en-AU" w:eastAsia="en-AU"/>
    </w:rPr>
  </w:style>
  <w:style w:type="paragraph" w:customStyle="1" w:styleId="subhead2">
    <w:name w:val="subhead2"/>
    <w:basedOn w:val="Normal"/>
    <w:next w:val="Normal"/>
    <w:rsid w:val="00D0492C"/>
    <w:pPr>
      <w:suppressAutoHyphens/>
      <w:spacing w:before="120" w:after="120"/>
    </w:pPr>
    <w:rPr>
      <w:rFonts w:ascii="Helvetica" w:hAnsi="Helvetica"/>
      <w:b/>
      <w:sz w:val="22"/>
      <w:szCs w:val="20"/>
      <w:lang w:val="en-GB"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DE4B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4B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4B25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4B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4B25"/>
    <w:rPr>
      <w:b/>
      <w:bCs/>
      <w:lang w:val="en-US" w:eastAsia="en-US"/>
    </w:rPr>
  </w:style>
  <w:style w:type="paragraph" w:styleId="Revision">
    <w:name w:val="Revision"/>
    <w:hidden/>
    <w:uiPriority w:val="99"/>
    <w:semiHidden/>
    <w:rsid w:val="007D1DBA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0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Rosslyn%20Hill%20Templates\Leave%20Application%20Form%20-%20S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a3d447-1b4f-4aee-aa6f-0957ea5f4eba" xsi:nil="true"/>
    <lcf76f155ced4ddcb4097134ff3c332f xmlns="70c30930-6ece-4050-aadf-d34cd5558f0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20D0CFBA78A7429C4B7BF55126FC82" ma:contentTypeVersion="19" ma:contentTypeDescription="Create a new document." ma:contentTypeScope="" ma:versionID="5233299aba0835e8d8258de7d6b49e15">
  <xsd:schema xmlns:xsd="http://www.w3.org/2001/XMLSchema" xmlns:xs="http://www.w3.org/2001/XMLSchema" xmlns:p="http://schemas.microsoft.com/office/2006/metadata/properties" xmlns:ns2="70c30930-6ece-4050-aadf-d34cd5558f0c" xmlns:ns3="8fa3d447-1b4f-4aee-aa6f-0957ea5f4eba" targetNamespace="http://schemas.microsoft.com/office/2006/metadata/properties" ma:root="true" ma:fieldsID="fdfaaa98f3eecabfab791a3ba213191f" ns2:_="" ns3:_="">
    <xsd:import namespace="70c30930-6ece-4050-aadf-d34cd5558f0c"/>
    <xsd:import namespace="8fa3d447-1b4f-4aee-aa6f-0957ea5f4e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30930-6ece-4050-aadf-d34cd5558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49537f-f4e8-4af0-88ab-3b6773720f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3d447-1b4f-4aee-aa6f-0957ea5f4eb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62e9cbd-8be7-44ab-8205-d5669554ee92}" ma:internalName="TaxCatchAll" ma:showField="CatchAllData" ma:web="8fa3d447-1b4f-4aee-aa6f-0957ea5f4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71A52-3FBA-4A02-9FF5-89FE2B9AC5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49281D-AD09-493C-9F96-D2ED78E6BB89}">
  <ds:schemaRefs>
    <ds:schemaRef ds:uri="http://purl.org/dc/terms/"/>
    <ds:schemaRef ds:uri="http://www.w3.org/XML/1998/namespace"/>
    <ds:schemaRef ds:uri="8fa3d447-1b4f-4aee-aa6f-0957ea5f4eba"/>
    <ds:schemaRef ds:uri="http://schemas.microsoft.com/office/2006/documentManagement/types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70c30930-6ece-4050-aadf-d34cd5558f0c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4DFE973-E47D-434B-9D45-CCD97A6005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30930-6ece-4050-aadf-d34cd5558f0c"/>
    <ds:schemaRef ds:uri="8fa3d447-1b4f-4aee-aa6f-0957ea5f4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293E19-5004-4871-8A06-A1E6800B9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Leave Application Form - Site</Template>
  <TotalTime>0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Magellan Metals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norae.fisher</dc:creator>
  <cp:lastModifiedBy>Lisa Dwyer</cp:lastModifiedBy>
  <cp:revision>2</cp:revision>
  <cp:lastPrinted>2021-09-09T01:52:00Z</cp:lastPrinted>
  <dcterms:created xsi:type="dcterms:W3CDTF">2025-09-04T07:32:00Z</dcterms:created>
  <dcterms:modified xsi:type="dcterms:W3CDTF">2025-09-04T07:32:00Z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0x010100F220D0CFBA78A7429C4B7BF55126FC82</vt:lpwstr>
  </property>
  <property fmtid="{D5CDD505-2E9C-101B-9397-08002B2CF9AE}" pid="3" name="MediaServiceImageTags">
    <vt:lpwstr/>
  </property>
</Properties>
</file>