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Ind w:w="-5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DDD9C3" w:themeFill="background2" w:themeFillShade="E6"/>
        <w:tblLook w:val="01E0" w:firstRow="1" w:lastRow="1" w:firstColumn="1" w:lastColumn="1" w:noHBand="0" w:noVBand="0"/>
      </w:tblPr>
      <w:tblGrid>
        <w:gridCol w:w="9639"/>
      </w:tblGrid>
      <w:tr w:rsidR="00CB24EE" w:rsidRPr="00C74417" w14:paraId="29D71FF0" w14:textId="77777777" w:rsidTr="00214581">
        <w:trPr>
          <w:trHeight w:hRule="exact" w:val="464"/>
        </w:trPr>
        <w:tc>
          <w:tcPr>
            <w:tcW w:w="9639" w:type="dxa"/>
            <w:shd w:val="clear" w:color="auto" w:fill="DDD9C3" w:themeFill="background2" w:themeFillShade="E6"/>
            <w:vAlign w:val="center"/>
          </w:tcPr>
          <w:p w14:paraId="5A452632" w14:textId="77777777" w:rsidR="00CB24EE" w:rsidRPr="00BD018D" w:rsidRDefault="007707CB" w:rsidP="003557C2">
            <w:pPr>
              <w:rPr>
                <w:rFonts w:asciiTheme="minorHAnsi" w:hAnsiTheme="minorHAnsi" w:cstheme="minorHAnsi"/>
                <w:b/>
                <w:sz w:val="28"/>
                <w:szCs w:val="28"/>
                <w:lang w:val="en-AU" w:eastAsia="en-AU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  <w:lang w:val="en-AU" w:eastAsia="en-AU"/>
              </w:rPr>
              <w:t xml:space="preserve">NOMINATION PACK: </w:t>
            </w:r>
            <w:r w:rsidR="00242CE8" w:rsidRPr="009E1ED7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>NP</w:t>
            </w:r>
            <w:r w:rsidR="0017724A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>5</w:t>
            </w:r>
            <w:r w:rsidR="00242CE8" w:rsidRPr="009E1ED7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>_</w:t>
            </w:r>
            <w:r w:rsidR="005C572B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 xml:space="preserve">CANDIDATE </w:t>
            </w:r>
            <w:r w:rsidR="003557C2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>OBLIGATIONS</w:t>
            </w:r>
            <w:r w:rsidR="005C572B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 xml:space="preserve"> DECLARATION</w:t>
            </w:r>
          </w:p>
        </w:tc>
      </w:tr>
    </w:tbl>
    <w:p w14:paraId="3CF0F083" w14:textId="77777777" w:rsidR="00C74417" w:rsidRPr="00C74417" w:rsidRDefault="00C74417">
      <w:pPr>
        <w:rPr>
          <w:rFonts w:asciiTheme="minorHAnsi" w:hAnsiTheme="minorHAnsi" w:cstheme="minorHAnsi"/>
        </w:rPr>
      </w:pPr>
    </w:p>
    <w:p w14:paraId="02479F85" w14:textId="77777777" w:rsidR="003B0901" w:rsidRDefault="003B0901" w:rsidP="005A66C7">
      <w:pPr>
        <w:ind w:right="567"/>
        <w:rPr>
          <w:rFonts w:asciiTheme="minorHAnsi" w:hAnsiTheme="minorHAnsi" w:cstheme="minorHAnsi"/>
          <w:b/>
          <w:sz w:val="22"/>
          <w:szCs w:val="22"/>
        </w:rPr>
      </w:pPr>
      <w:r w:rsidRPr="004D10E8">
        <w:rPr>
          <w:rFonts w:asciiTheme="minorHAnsi" w:hAnsiTheme="minorHAnsi" w:cstheme="minorHAnsi"/>
          <w:b/>
          <w:sz w:val="22"/>
          <w:szCs w:val="22"/>
        </w:rPr>
        <w:t>NOTE:</w:t>
      </w:r>
    </w:p>
    <w:p w14:paraId="10BF6133" w14:textId="77777777" w:rsidR="005C572B" w:rsidRPr="002E2974" w:rsidRDefault="00214581" w:rsidP="002E2974">
      <w:pPr>
        <w:ind w:right="56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Completion of </w:t>
      </w:r>
      <w:r w:rsidR="00B441C2" w:rsidRPr="002E2974">
        <w:rPr>
          <w:rFonts w:asciiTheme="minorHAnsi" w:hAnsiTheme="minorHAnsi" w:cstheme="minorHAnsi"/>
          <w:sz w:val="22"/>
          <w:szCs w:val="22"/>
        </w:rPr>
        <w:t>this declaration is a r</w:t>
      </w:r>
      <w:r w:rsidR="00B554FE" w:rsidRPr="002E2974">
        <w:rPr>
          <w:rFonts w:asciiTheme="minorHAnsi" w:hAnsiTheme="minorHAnsi" w:cstheme="minorHAnsi"/>
          <w:sz w:val="22"/>
          <w:szCs w:val="22"/>
        </w:rPr>
        <w:t>equirement of nomination.</w:t>
      </w:r>
      <w:r w:rsidR="005C572B" w:rsidRPr="002E2974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90097A1" w14:textId="77777777" w:rsidR="003B0901" w:rsidRPr="00673471" w:rsidRDefault="003B0901" w:rsidP="004D10E8">
      <w:pPr>
        <w:ind w:right="567"/>
        <w:rPr>
          <w:rFonts w:asciiTheme="minorHAnsi" w:hAnsiTheme="minorHAnsi" w:cstheme="minorHAnsi"/>
          <w:sz w:val="22"/>
          <w:szCs w:val="22"/>
        </w:rPr>
        <w:sectPr w:rsidR="003B0901" w:rsidRPr="00673471" w:rsidSect="004D10E8">
          <w:headerReference w:type="default" r:id="rId11"/>
          <w:footerReference w:type="default" r:id="rId12"/>
          <w:pgSz w:w="11907" w:h="16840" w:code="9"/>
          <w:pgMar w:top="632" w:right="1275" w:bottom="1134" w:left="993" w:header="701" w:footer="0" w:gutter="0"/>
          <w:cols w:space="708"/>
          <w:docGrid w:linePitch="360"/>
        </w:sectPr>
      </w:pPr>
    </w:p>
    <w:p w14:paraId="46C5CB83" w14:textId="77777777" w:rsidR="00261D62" w:rsidRPr="00673471" w:rsidRDefault="00261D62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9639" w:type="dxa"/>
        <w:tblInd w:w="-5" w:type="dxa"/>
        <w:tblLook w:val="01E0" w:firstRow="1" w:lastRow="1" w:firstColumn="1" w:lastColumn="1" w:noHBand="0" w:noVBand="0"/>
      </w:tblPr>
      <w:tblGrid>
        <w:gridCol w:w="3686"/>
        <w:gridCol w:w="5953"/>
      </w:tblGrid>
      <w:tr w:rsidR="005A66C7" w:rsidRPr="00530661" w14:paraId="5AE2FBAD" w14:textId="77777777" w:rsidTr="000F3024">
        <w:trPr>
          <w:trHeight w:val="397"/>
        </w:trPr>
        <w:tc>
          <w:tcPr>
            <w:tcW w:w="3686" w:type="dxa"/>
            <w:shd w:val="clear" w:color="auto" w:fill="DDD9C3" w:themeFill="background2" w:themeFillShade="E6"/>
            <w:vAlign w:val="center"/>
          </w:tcPr>
          <w:p w14:paraId="2D1D3A21" w14:textId="77777777" w:rsidR="005A66C7" w:rsidRPr="00530661" w:rsidRDefault="005A66C7" w:rsidP="00B554FE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Candidate Name</w:t>
            </w:r>
            <w:r w:rsidR="00B554FE"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: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 xml:space="preserve">  </w:t>
            </w:r>
          </w:p>
        </w:tc>
        <w:tc>
          <w:tcPr>
            <w:tcW w:w="5953" w:type="dxa"/>
            <w:shd w:val="clear" w:color="auto" w:fill="FFFFFF" w:themeFill="background1"/>
            <w:vAlign w:val="center"/>
          </w:tcPr>
          <w:p w14:paraId="554BE026" w14:textId="77777777" w:rsidR="005A66C7" w:rsidRPr="00530661" w:rsidRDefault="005A66C7" w:rsidP="00E774A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B554FE" w:rsidRPr="00530661" w14:paraId="1B7EC938" w14:textId="77777777" w:rsidTr="000F3024">
        <w:trPr>
          <w:trHeight w:val="397"/>
        </w:trPr>
        <w:tc>
          <w:tcPr>
            <w:tcW w:w="3686" w:type="dxa"/>
            <w:shd w:val="clear" w:color="auto" w:fill="DDD9C3" w:themeFill="background2" w:themeFillShade="E6"/>
            <w:vAlign w:val="center"/>
          </w:tcPr>
          <w:p w14:paraId="50DE0EF0" w14:textId="77777777" w:rsidR="00B554FE" w:rsidRDefault="00B554FE" w:rsidP="00B554F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Student ID Number:</w:t>
            </w:r>
          </w:p>
        </w:tc>
        <w:tc>
          <w:tcPr>
            <w:tcW w:w="5953" w:type="dxa"/>
            <w:vAlign w:val="center"/>
          </w:tcPr>
          <w:p w14:paraId="71EFE706" w14:textId="77777777" w:rsidR="00B554FE" w:rsidRPr="00530661" w:rsidRDefault="00B554FE" w:rsidP="00E774A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66C7" w:rsidRPr="00530661" w14:paraId="14109032" w14:textId="77777777" w:rsidTr="000F3024">
        <w:trPr>
          <w:trHeight w:val="397"/>
        </w:trPr>
        <w:tc>
          <w:tcPr>
            <w:tcW w:w="3686" w:type="dxa"/>
            <w:shd w:val="clear" w:color="auto" w:fill="DDD9C3" w:themeFill="background2" w:themeFillShade="E6"/>
            <w:vAlign w:val="center"/>
          </w:tcPr>
          <w:p w14:paraId="69FA1C84" w14:textId="77777777" w:rsidR="005A66C7" w:rsidRPr="00537E2A" w:rsidRDefault="00B554FE" w:rsidP="00CF424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Registered Group Name</w:t>
            </w:r>
            <w:r w:rsidR="00CF4246"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 xml:space="preserve"> </w:t>
            </w:r>
            <w:r w:rsidR="00CF4246" w:rsidRPr="00CF4246">
              <w:rPr>
                <w:rFonts w:asciiTheme="minorHAnsi" w:hAnsiTheme="minorHAnsi" w:cstheme="minorHAnsi"/>
                <w:i/>
                <w:sz w:val="18"/>
                <w:szCs w:val="18"/>
                <w:lang w:val="en"/>
              </w:rPr>
              <w:t>(</w:t>
            </w:r>
            <w:r w:rsidRPr="00CF4246">
              <w:rPr>
                <w:rFonts w:asciiTheme="minorHAnsi" w:hAnsiTheme="minorHAnsi" w:cstheme="minorHAnsi"/>
                <w:i/>
                <w:sz w:val="18"/>
                <w:szCs w:val="18"/>
                <w:lang w:val="en"/>
              </w:rPr>
              <w:t>if applicable</w:t>
            </w:r>
            <w:r w:rsidR="00CF4246" w:rsidRPr="00CF4246">
              <w:rPr>
                <w:rFonts w:asciiTheme="minorHAnsi" w:hAnsiTheme="minorHAnsi" w:cstheme="minorHAnsi"/>
                <w:i/>
                <w:sz w:val="18"/>
                <w:szCs w:val="18"/>
                <w:lang w:val="en"/>
              </w:rPr>
              <w:t>)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:</w:t>
            </w:r>
            <w:r w:rsidR="005A66C7" w:rsidRPr="00530661"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 xml:space="preserve">  </w:t>
            </w:r>
          </w:p>
        </w:tc>
        <w:tc>
          <w:tcPr>
            <w:tcW w:w="5953" w:type="dxa"/>
            <w:vAlign w:val="center"/>
          </w:tcPr>
          <w:p w14:paraId="3B24F67B" w14:textId="77777777" w:rsidR="005A66C7" w:rsidRPr="00530661" w:rsidRDefault="005A66C7" w:rsidP="00E774A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A66C7" w:rsidRPr="00530661" w14:paraId="6E35CFCA" w14:textId="77777777" w:rsidTr="000F3024">
        <w:trPr>
          <w:trHeight w:val="397"/>
        </w:trPr>
        <w:tc>
          <w:tcPr>
            <w:tcW w:w="3686" w:type="dxa"/>
            <w:shd w:val="clear" w:color="auto" w:fill="DDD9C3" w:themeFill="background2" w:themeFillShade="E6"/>
            <w:vAlign w:val="center"/>
          </w:tcPr>
          <w:p w14:paraId="5A789AE4" w14:textId="77777777" w:rsidR="005A66C7" w:rsidRDefault="005A66C7" w:rsidP="00E774A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Group Agent Name</w:t>
            </w:r>
            <w:r w:rsidR="00CF4246"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 xml:space="preserve"> </w:t>
            </w:r>
            <w:r w:rsidR="00CF4246" w:rsidRPr="00CF4246">
              <w:rPr>
                <w:rFonts w:asciiTheme="minorHAnsi" w:hAnsiTheme="minorHAnsi" w:cstheme="minorHAnsi"/>
                <w:i/>
                <w:sz w:val="18"/>
                <w:szCs w:val="18"/>
                <w:lang w:val="en"/>
              </w:rPr>
              <w:t>(</w:t>
            </w:r>
            <w:r w:rsidR="00B554FE" w:rsidRPr="00CF4246">
              <w:rPr>
                <w:rFonts w:asciiTheme="minorHAnsi" w:hAnsiTheme="minorHAnsi" w:cstheme="minorHAnsi"/>
                <w:i/>
                <w:sz w:val="18"/>
                <w:szCs w:val="18"/>
                <w:lang w:val="en"/>
              </w:rPr>
              <w:t>if applicable</w:t>
            </w:r>
            <w:r w:rsidR="00CF4246" w:rsidRPr="00CF4246">
              <w:rPr>
                <w:rFonts w:asciiTheme="minorHAnsi" w:hAnsiTheme="minorHAnsi" w:cstheme="minorHAnsi"/>
                <w:i/>
                <w:sz w:val="18"/>
                <w:szCs w:val="18"/>
                <w:lang w:val="en"/>
              </w:rPr>
              <w:t>)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:</w:t>
            </w:r>
          </w:p>
        </w:tc>
        <w:tc>
          <w:tcPr>
            <w:tcW w:w="5953" w:type="dxa"/>
            <w:vAlign w:val="center"/>
          </w:tcPr>
          <w:p w14:paraId="5FDAF6AA" w14:textId="77777777" w:rsidR="005A66C7" w:rsidRPr="00530661" w:rsidRDefault="005A66C7" w:rsidP="00E774A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1717823" w14:textId="77777777" w:rsidR="00AF5D37" w:rsidRPr="00AA1F2E" w:rsidRDefault="00AF5D37" w:rsidP="00673471">
      <w:pPr>
        <w:ind w:left="142"/>
        <w:rPr>
          <w:rFonts w:asciiTheme="minorHAnsi" w:hAnsiTheme="minorHAnsi" w:cstheme="minorHAnsi"/>
          <w:sz w:val="16"/>
          <w:szCs w:val="22"/>
        </w:rPr>
      </w:pPr>
    </w:p>
    <w:p w14:paraId="191AA505" w14:textId="77777777" w:rsidR="00214581" w:rsidRPr="00AA1F2E" w:rsidRDefault="00214581" w:rsidP="00673471">
      <w:pPr>
        <w:ind w:left="142"/>
        <w:rPr>
          <w:rFonts w:asciiTheme="minorHAnsi" w:hAnsiTheme="minorHAnsi" w:cstheme="minorHAnsi"/>
          <w:sz w:val="16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4"/>
      </w:tblGrid>
      <w:tr w:rsidR="005A66C7" w:rsidRPr="00326DDC" w14:paraId="1062210B" w14:textId="77777777" w:rsidTr="00214581">
        <w:trPr>
          <w:trHeight w:val="369"/>
        </w:trPr>
        <w:tc>
          <w:tcPr>
            <w:tcW w:w="9634" w:type="dxa"/>
            <w:shd w:val="clear" w:color="auto" w:fill="auto"/>
            <w:vAlign w:val="center"/>
          </w:tcPr>
          <w:p w14:paraId="2E395D2D" w14:textId="77777777" w:rsidR="002E2974" w:rsidRPr="00AA1F2E" w:rsidRDefault="002E2974" w:rsidP="002E2974">
            <w:pPr>
              <w:pStyle w:val="ListParagraph"/>
              <w:tabs>
                <w:tab w:val="left" w:pos="8355"/>
              </w:tabs>
              <w:ind w:right="457"/>
              <w:rPr>
                <w:rFonts w:asciiTheme="minorHAnsi" w:hAnsiTheme="minorHAnsi" w:cstheme="minorHAnsi"/>
                <w:sz w:val="20"/>
                <w:szCs w:val="22"/>
              </w:rPr>
            </w:pPr>
          </w:p>
          <w:p w14:paraId="69B84F34" w14:textId="77777777" w:rsidR="00E413B6" w:rsidRDefault="00E413B6" w:rsidP="00E413B6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917B2">
              <w:rPr>
                <w:rFonts w:asciiTheme="minorHAnsi" w:hAnsiTheme="minorHAnsi" w:cstheme="minorHAnsi"/>
                <w:b/>
                <w:sz w:val="22"/>
                <w:szCs w:val="22"/>
              </w:rPr>
              <w:t>I understand and accept that:</w:t>
            </w:r>
          </w:p>
          <w:p w14:paraId="5EC35F25" w14:textId="77777777" w:rsidR="008917B2" w:rsidRPr="00AA1F2E" w:rsidRDefault="008917B2" w:rsidP="00E413B6">
            <w:pPr>
              <w:rPr>
                <w:rFonts w:asciiTheme="minorHAnsi" w:hAnsiTheme="minorHAnsi" w:cstheme="minorHAnsi"/>
                <w:b/>
                <w:sz w:val="20"/>
                <w:szCs w:val="22"/>
              </w:rPr>
            </w:pPr>
          </w:p>
          <w:p w14:paraId="082605CE" w14:textId="77777777" w:rsidR="008917B2" w:rsidRDefault="008917B2" w:rsidP="005C3F36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 have read and understand all reference documentation </w:t>
            </w:r>
            <w:r w:rsidR="00E92C47">
              <w:rPr>
                <w:rFonts w:asciiTheme="minorHAnsi" w:hAnsiTheme="minorHAnsi" w:cstheme="minorHAnsi"/>
                <w:sz w:val="22"/>
                <w:szCs w:val="22"/>
              </w:rPr>
              <w:t xml:space="preserve">under Elections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on the Guilds website:</w:t>
            </w:r>
          </w:p>
          <w:p w14:paraId="35B970E0" w14:textId="77777777" w:rsidR="00E813FA" w:rsidRPr="00E813FA" w:rsidRDefault="00CC0663" w:rsidP="00E813FA">
            <w:pPr>
              <w:pStyle w:val="ListParagraph"/>
              <w:rPr>
                <w:rFonts w:asciiTheme="minorHAnsi" w:hAnsiTheme="minorHAnsi" w:cstheme="minorHAnsi"/>
                <w:color w:val="0000FF"/>
                <w:sz w:val="22"/>
                <w:szCs w:val="22"/>
              </w:rPr>
            </w:pPr>
            <w:hyperlink r:id="rId13" w:history="1">
              <w:r w:rsidR="00E813FA" w:rsidRPr="008C09E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www.ecuguild.org.au</w:t>
              </w:r>
            </w:hyperlink>
            <w:r w:rsidR="00E813FA">
              <w:rPr>
                <w:rFonts w:asciiTheme="minorHAnsi" w:hAnsiTheme="minorHAnsi" w:cstheme="minorHAnsi"/>
                <w:color w:val="0000FF"/>
                <w:sz w:val="22"/>
                <w:szCs w:val="22"/>
              </w:rPr>
              <w:t xml:space="preserve"> </w:t>
            </w:r>
          </w:p>
          <w:p w14:paraId="262C0E54" w14:textId="6C095285" w:rsidR="005C3F36" w:rsidRDefault="005C3F36" w:rsidP="005C3F36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5C3F36">
              <w:rPr>
                <w:rFonts w:asciiTheme="minorHAnsi" w:hAnsiTheme="minorHAnsi" w:cstheme="minorHAnsi"/>
                <w:sz w:val="22"/>
                <w:szCs w:val="22"/>
              </w:rPr>
              <w:t xml:space="preserve">I will </w:t>
            </w:r>
            <w:r w:rsidR="008917B2">
              <w:rPr>
                <w:rFonts w:asciiTheme="minorHAnsi" w:hAnsiTheme="minorHAnsi" w:cstheme="minorHAnsi"/>
                <w:sz w:val="22"/>
                <w:szCs w:val="22"/>
              </w:rPr>
              <w:t>comply with</w:t>
            </w:r>
            <w:r w:rsidRPr="005C3F36">
              <w:rPr>
                <w:rFonts w:asciiTheme="minorHAnsi" w:hAnsiTheme="minorHAnsi" w:cstheme="minorHAnsi"/>
                <w:sz w:val="22"/>
                <w:szCs w:val="22"/>
              </w:rPr>
              <w:t xml:space="preserve"> the terms and conditions of the </w:t>
            </w:r>
            <w:r w:rsidR="00136EC2">
              <w:rPr>
                <w:rFonts w:asciiTheme="minorHAnsi" w:hAnsiTheme="minorHAnsi" w:cstheme="minorHAnsi"/>
                <w:sz w:val="22"/>
                <w:szCs w:val="22"/>
              </w:rPr>
              <w:t>Senate</w:t>
            </w:r>
            <w:r w:rsidRPr="005C3F36">
              <w:rPr>
                <w:rFonts w:asciiTheme="minorHAnsi" w:hAnsiTheme="minorHAnsi" w:cstheme="minorHAnsi"/>
                <w:sz w:val="22"/>
                <w:szCs w:val="22"/>
              </w:rPr>
              <w:t xml:space="preserve"> Code of Conduct throughout the election period as defined in the Election Timetable;</w:t>
            </w:r>
          </w:p>
          <w:p w14:paraId="032E74E7" w14:textId="7F996412" w:rsidR="00F82B0B" w:rsidRPr="005C3F36" w:rsidRDefault="00F82B0B" w:rsidP="005C3F36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 will attend a pre-polling Election meeting scheduled for</w:t>
            </w:r>
            <w:r w:rsidR="00E847E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8640A6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:00 PM </w:t>
            </w:r>
            <w:r w:rsidR="002005F4">
              <w:rPr>
                <w:rFonts w:asciiTheme="minorHAnsi" w:hAnsiTheme="minorHAnsi" w:cstheme="minorHAnsi"/>
                <w:sz w:val="22"/>
                <w:szCs w:val="22"/>
              </w:rPr>
              <w:t>Thursday</w:t>
            </w:r>
            <w:r w:rsidR="007E7D7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136EC2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="002005F4" w:rsidRPr="007E7D70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="002005F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E7D70">
              <w:rPr>
                <w:rFonts w:asciiTheme="minorHAnsi" w:hAnsiTheme="minorHAnsi" w:cstheme="minorHAnsi"/>
                <w:sz w:val="22"/>
                <w:szCs w:val="22"/>
              </w:rPr>
              <w:t>October 20</w:t>
            </w:r>
            <w:r w:rsidR="008640A6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="00136EC2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="00065BE3">
              <w:rPr>
                <w:rFonts w:asciiTheme="minorHAnsi" w:hAnsiTheme="minorHAnsi" w:cstheme="minorHAnsi"/>
                <w:sz w:val="22"/>
                <w:szCs w:val="22"/>
              </w:rPr>
              <w:t>, and non-attendance will VOID my nomination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;</w:t>
            </w:r>
          </w:p>
          <w:p w14:paraId="284760DD" w14:textId="77777777" w:rsidR="005A66C7" w:rsidRPr="00326DDC" w:rsidRDefault="00E413B6" w:rsidP="00E413B6">
            <w:pPr>
              <w:pStyle w:val="ListParagraph"/>
              <w:numPr>
                <w:ilvl w:val="0"/>
                <w:numId w:val="12"/>
              </w:numPr>
              <w:tabs>
                <w:tab w:val="left" w:pos="8355"/>
              </w:tabs>
              <w:ind w:right="457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="00E813FA">
              <w:rPr>
                <w:rFonts w:asciiTheme="minorHAnsi" w:hAnsiTheme="minorHAnsi" w:cstheme="minorHAnsi"/>
                <w:sz w:val="22"/>
                <w:szCs w:val="22"/>
              </w:rPr>
              <w:t>f elected, I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will</w:t>
            </w:r>
            <w:r w:rsidR="00E81BA6" w:rsidRPr="00326DD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comply with </w:t>
            </w:r>
            <w:r w:rsidR="00B554FE" w:rsidRPr="00326DDC">
              <w:rPr>
                <w:rFonts w:asciiTheme="minorHAnsi" w:hAnsiTheme="minorHAnsi" w:cstheme="minorHAnsi"/>
                <w:sz w:val="22"/>
                <w:szCs w:val="22"/>
              </w:rPr>
              <w:t xml:space="preserve">the duties, obligations and liabilities I am bound by in respect to the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Position</w:t>
            </w:r>
            <w:r w:rsidR="00E813F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 am </w:t>
            </w:r>
            <w:r w:rsidR="00E813FA">
              <w:rPr>
                <w:rFonts w:asciiTheme="minorHAnsi" w:hAnsiTheme="minorHAnsi" w:cstheme="minorHAnsi"/>
                <w:sz w:val="22"/>
                <w:szCs w:val="22"/>
              </w:rPr>
              <w:t>elected to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; </w:t>
            </w:r>
            <w:r w:rsidR="005C3F3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3F990B23" w14:textId="77777777" w:rsidR="009D52B1" w:rsidRPr="00326DDC" w:rsidRDefault="005C3F36" w:rsidP="00E413B6">
            <w:pPr>
              <w:pStyle w:val="ListParagraph"/>
              <w:numPr>
                <w:ilvl w:val="0"/>
                <w:numId w:val="12"/>
              </w:numPr>
              <w:tabs>
                <w:tab w:val="left" w:pos="835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="009D52B1" w:rsidRPr="00326DDC">
              <w:rPr>
                <w:rFonts w:asciiTheme="minorHAnsi" w:hAnsiTheme="minorHAnsi" w:cstheme="minorHAnsi"/>
                <w:sz w:val="22"/>
                <w:szCs w:val="22"/>
              </w:rPr>
              <w:t xml:space="preserve">f elected,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 will attend </w:t>
            </w:r>
            <w:r w:rsidR="009D52B1" w:rsidRPr="007E7D70">
              <w:rPr>
                <w:rFonts w:asciiTheme="minorHAnsi" w:hAnsiTheme="minorHAnsi" w:cstheme="minorHAnsi"/>
                <w:b/>
                <w:sz w:val="22"/>
                <w:szCs w:val="22"/>
              </w:rPr>
              <w:t>all</w:t>
            </w:r>
            <w:r w:rsidR="009D52B1" w:rsidRPr="00326DDC">
              <w:rPr>
                <w:rFonts w:asciiTheme="minorHAnsi" w:hAnsiTheme="minorHAnsi" w:cstheme="minorHAnsi"/>
                <w:sz w:val="22"/>
                <w:szCs w:val="22"/>
              </w:rPr>
              <w:t xml:space="preserve"> scheduled monthly Senate meetings and that work or study commitments are not acceptab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le reasons for </w:t>
            </w:r>
            <w:r w:rsidR="008917B2">
              <w:rPr>
                <w:rFonts w:asciiTheme="minorHAnsi" w:hAnsiTheme="minorHAnsi" w:cstheme="minorHAnsi"/>
                <w:sz w:val="22"/>
                <w:szCs w:val="22"/>
              </w:rPr>
              <w:t xml:space="preserve">seeking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leave of absence;</w:t>
            </w:r>
            <w:r w:rsidR="009D52B1" w:rsidRPr="00326DDC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  <w:p w14:paraId="6D4D0F4F" w14:textId="77777777" w:rsidR="00E413B6" w:rsidRDefault="00E813FA" w:rsidP="00E413B6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If elected, I will w</w:t>
            </w:r>
            <w:r w:rsidR="005C3F36">
              <w:rPr>
                <w:rFonts w:asciiTheme="minorHAnsi" w:hAnsiTheme="minorHAnsi" w:cstheme="minorHAnsi"/>
                <w:sz w:val="22"/>
                <w:szCs w:val="22"/>
              </w:rPr>
              <w:t>ithout</w:t>
            </w:r>
            <w:r w:rsidR="00E413B6">
              <w:rPr>
                <w:rFonts w:asciiTheme="minorHAnsi" w:hAnsiTheme="minorHAnsi" w:cstheme="minorHAnsi"/>
                <w:sz w:val="22"/>
                <w:szCs w:val="22"/>
              </w:rPr>
              <w:t xml:space="preserve"> compromise comply with the Guild’s Constitution, Regulations, Policies and Procedures and undertake all duties with integrity</w:t>
            </w:r>
            <w:r w:rsidR="00BF2A25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E413B6">
              <w:rPr>
                <w:rFonts w:asciiTheme="minorHAnsi" w:hAnsiTheme="minorHAnsi" w:cstheme="minorHAnsi"/>
                <w:sz w:val="22"/>
                <w:szCs w:val="22"/>
              </w:rPr>
              <w:t xml:space="preserve"> and </w:t>
            </w:r>
            <w:r w:rsidR="008917B2">
              <w:rPr>
                <w:rFonts w:asciiTheme="minorHAnsi" w:hAnsiTheme="minorHAnsi" w:cstheme="minorHAnsi"/>
                <w:sz w:val="22"/>
                <w:szCs w:val="22"/>
              </w:rPr>
              <w:t>in good faith</w:t>
            </w:r>
            <w:r w:rsidR="00BF2A25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8917B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413B6">
              <w:rPr>
                <w:rFonts w:asciiTheme="minorHAnsi" w:hAnsiTheme="minorHAnsi" w:cstheme="minorHAnsi"/>
                <w:sz w:val="22"/>
                <w:szCs w:val="22"/>
              </w:rPr>
              <w:t>for the</w:t>
            </w:r>
            <w:r w:rsidR="005C3F3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BF2A25">
              <w:rPr>
                <w:rFonts w:asciiTheme="minorHAnsi" w:hAnsiTheme="minorHAnsi" w:cstheme="minorHAnsi"/>
                <w:sz w:val="22"/>
                <w:szCs w:val="22"/>
              </w:rPr>
              <w:t xml:space="preserve">sole </w:t>
            </w:r>
            <w:r w:rsidR="005C3F36">
              <w:rPr>
                <w:rFonts w:asciiTheme="minorHAnsi" w:hAnsiTheme="minorHAnsi" w:cstheme="minorHAnsi"/>
                <w:sz w:val="22"/>
                <w:szCs w:val="22"/>
              </w:rPr>
              <w:t>advancement of the Guild</w:t>
            </w:r>
            <w:r w:rsidR="008917B2">
              <w:rPr>
                <w:rFonts w:asciiTheme="minorHAnsi" w:hAnsiTheme="minorHAnsi" w:cstheme="minorHAnsi"/>
                <w:sz w:val="22"/>
                <w:szCs w:val="22"/>
              </w:rPr>
              <w:t xml:space="preserve"> and its members</w:t>
            </w:r>
            <w:r w:rsidR="005C3F36">
              <w:rPr>
                <w:rFonts w:asciiTheme="minorHAnsi" w:hAnsiTheme="minorHAnsi" w:cstheme="minorHAnsi"/>
                <w:sz w:val="22"/>
                <w:szCs w:val="22"/>
              </w:rPr>
              <w:t>;</w:t>
            </w:r>
          </w:p>
          <w:p w14:paraId="4051427C" w14:textId="4ED8D18F" w:rsidR="00E413B6" w:rsidRPr="005C3F36" w:rsidRDefault="005C3F36" w:rsidP="0063258F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5C3F36">
              <w:rPr>
                <w:rFonts w:asciiTheme="minorHAnsi" w:hAnsiTheme="minorHAnsi" w:cstheme="minorHAnsi"/>
                <w:sz w:val="22"/>
                <w:szCs w:val="22"/>
              </w:rPr>
              <w:t xml:space="preserve">I will attend </w:t>
            </w:r>
            <w:r w:rsidR="00136EC2">
              <w:rPr>
                <w:rFonts w:asciiTheme="minorHAnsi" w:hAnsiTheme="minorHAnsi" w:cstheme="minorHAnsi"/>
                <w:sz w:val="22"/>
                <w:szCs w:val="22"/>
              </w:rPr>
              <w:t>Mandatory Governance training scheduled on 28</w:t>
            </w:r>
            <w:r w:rsidR="00136EC2" w:rsidRPr="00136EC2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="00136EC2">
              <w:rPr>
                <w:rFonts w:asciiTheme="minorHAnsi" w:hAnsiTheme="minorHAnsi" w:cstheme="minorHAnsi"/>
                <w:sz w:val="22"/>
                <w:szCs w:val="22"/>
              </w:rPr>
              <w:t xml:space="preserve"> &amp; 29</w:t>
            </w:r>
            <w:r w:rsidR="00136EC2" w:rsidRPr="00136EC2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="00136EC2">
              <w:rPr>
                <w:rFonts w:asciiTheme="minorHAnsi" w:hAnsiTheme="minorHAnsi" w:cstheme="minorHAnsi"/>
                <w:sz w:val="22"/>
                <w:szCs w:val="22"/>
              </w:rPr>
              <w:t xml:space="preserve"> October 2025 and </w:t>
            </w:r>
            <w:r w:rsidR="00AA1F2E">
              <w:rPr>
                <w:rFonts w:asciiTheme="minorHAnsi" w:hAnsiTheme="minorHAnsi" w:cstheme="minorHAnsi"/>
                <w:sz w:val="22"/>
                <w:szCs w:val="22"/>
              </w:rPr>
              <w:t>one week</w:t>
            </w:r>
            <w:r w:rsidRPr="005C3F36">
              <w:rPr>
                <w:rFonts w:asciiTheme="minorHAnsi" w:hAnsiTheme="minorHAnsi" w:cstheme="minorHAnsi"/>
                <w:sz w:val="22"/>
                <w:szCs w:val="22"/>
              </w:rPr>
              <w:t xml:space="preserve"> of </w:t>
            </w:r>
            <w:r w:rsidRPr="00BF2A25">
              <w:rPr>
                <w:rFonts w:asciiTheme="minorHAnsi" w:hAnsiTheme="minorHAnsi" w:cstheme="minorHAnsi"/>
                <w:b/>
                <w:sz w:val="22"/>
                <w:szCs w:val="22"/>
              </w:rPr>
              <w:t>mandatory</w:t>
            </w:r>
            <w:r w:rsidRPr="005C3F36">
              <w:rPr>
                <w:rFonts w:asciiTheme="minorHAnsi" w:hAnsiTheme="minorHAnsi" w:cstheme="minorHAnsi"/>
                <w:sz w:val="22"/>
                <w:szCs w:val="22"/>
              </w:rPr>
              <w:t xml:space="preserve"> Senate training, which will occur </w:t>
            </w:r>
            <w:r w:rsidR="00136EC2">
              <w:rPr>
                <w:rFonts w:asciiTheme="minorHAnsi" w:hAnsiTheme="minorHAnsi" w:cstheme="minorHAnsi"/>
                <w:sz w:val="22"/>
                <w:szCs w:val="22"/>
              </w:rPr>
              <w:t>between 24</w:t>
            </w:r>
            <w:r w:rsidR="002005F4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="002005F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136EC2">
              <w:rPr>
                <w:rFonts w:asciiTheme="minorHAnsi" w:hAnsiTheme="minorHAnsi" w:cstheme="minorHAnsi"/>
                <w:sz w:val="22"/>
                <w:szCs w:val="22"/>
              </w:rPr>
              <w:t>November and</w:t>
            </w:r>
            <w:r w:rsidR="00AA1F2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136EC2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="00136EC2" w:rsidRPr="00136EC2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="00136EC2">
              <w:rPr>
                <w:rFonts w:asciiTheme="minorHAnsi" w:hAnsiTheme="minorHAnsi" w:cstheme="minorHAnsi"/>
                <w:sz w:val="22"/>
                <w:szCs w:val="22"/>
              </w:rPr>
              <w:t xml:space="preserve"> December 2025</w:t>
            </w:r>
            <w:r w:rsidR="002005F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and that </w:t>
            </w:r>
            <w:r w:rsidR="00E413B6" w:rsidRPr="005C3F36">
              <w:rPr>
                <w:rFonts w:asciiTheme="minorHAnsi" w:hAnsiTheme="minorHAnsi" w:cstheme="minorHAnsi"/>
                <w:sz w:val="22"/>
                <w:szCs w:val="22"/>
              </w:rPr>
              <w:t xml:space="preserve">work and/or study commitments </w:t>
            </w:r>
            <w:r w:rsidR="00E413B6" w:rsidRPr="005C3F36">
              <w:rPr>
                <w:rFonts w:asciiTheme="minorHAnsi" w:hAnsiTheme="minorHAnsi" w:cstheme="minorHAnsi"/>
                <w:b/>
                <w:sz w:val="22"/>
                <w:szCs w:val="22"/>
              </w:rPr>
              <w:t>are not</w:t>
            </w:r>
            <w:r w:rsidR="00E413B6" w:rsidRPr="005C3F36">
              <w:rPr>
                <w:rFonts w:asciiTheme="minorHAnsi" w:hAnsiTheme="minorHAnsi" w:cstheme="minorHAnsi"/>
                <w:sz w:val="22"/>
                <w:szCs w:val="22"/>
              </w:rPr>
              <w:t xml:space="preserve"> accept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able reasons for non-attendance; and</w:t>
            </w:r>
            <w:r w:rsidR="00E413B6" w:rsidRPr="005C3F3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08706166" w14:textId="4071B45A" w:rsidR="00E413B6" w:rsidRDefault="00BF2A25" w:rsidP="00E413B6">
            <w:pPr>
              <w:pStyle w:val="ListParagraph"/>
              <w:numPr>
                <w:ilvl w:val="0"/>
                <w:numId w:val="12"/>
              </w:numPr>
              <w:ind w:right="42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If elected, </w:t>
            </w:r>
            <w:r w:rsidR="005C3F36">
              <w:rPr>
                <w:rFonts w:asciiTheme="minorHAnsi" w:hAnsiTheme="minorHAnsi" w:cstheme="minorHAnsi"/>
                <w:sz w:val="22"/>
                <w:szCs w:val="22"/>
              </w:rPr>
              <w:t xml:space="preserve">I cannot take office, </w:t>
            </w:r>
            <w:r w:rsidR="00E413B6">
              <w:rPr>
                <w:rFonts w:asciiTheme="minorHAnsi" w:hAnsiTheme="minorHAnsi" w:cstheme="minorHAnsi"/>
                <w:sz w:val="22"/>
                <w:szCs w:val="22"/>
              </w:rPr>
              <w:t>or undertake any duties on behalf of the G</w:t>
            </w:r>
            <w:bookmarkStart w:id="0" w:name="_GoBack"/>
            <w:r w:rsidR="00E413B6">
              <w:rPr>
                <w:rFonts w:asciiTheme="minorHAnsi" w:hAnsiTheme="minorHAnsi" w:cstheme="minorHAnsi"/>
                <w:sz w:val="22"/>
                <w:szCs w:val="22"/>
              </w:rPr>
              <w:t>uild</w:t>
            </w:r>
            <w:r w:rsidR="005C3F36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E413B6">
              <w:rPr>
                <w:rFonts w:asciiTheme="minorHAnsi" w:hAnsiTheme="minorHAnsi" w:cstheme="minorHAnsi"/>
                <w:sz w:val="22"/>
                <w:szCs w:val="22"/>
              </w:rPr>
              <w:t xml:space="preserve"> until </w:t>
            </w:r>
            <w:r w:rsidR="005C3F36">
              <w:rPr>
                <w:rFonts w:asciiTheme="minorHAnsi" w:hAnsiTheme="minorHAnsi" w:cstheme="minorHAnsi"/>
                <w:sz w:val="22"/>
                <w:szCs w:val="22"/>
              </w:rPr>
              <w:t xml:space="preserve">I </w:t>
            </w:r>
            <w:r w:rsidR="00E413B6">
              <w:rPr>
                <w:rFonts w:asciiTheme="minorHAnsi" w:hAnsiTheme="minorHAnsi" w:cstheme="minorHAnsi"/>
                <w:sz w:val="22"/>
                <w:szCs w:val="22"/>
              </w:rPr>
              <w:t xml:space="preserve">have signed and submitted </w:t>
            </w:r>
            <w:bookmarkEnd w:id="0"/>
            <w:r w:rsidR="005C3F36">
              <w:rPr>
                <w:rFonts w:asciiTheme="minorHAnsi" w:hAnsiTheme="minorHAnsi" w:cstheme="minorHAnsi"/>
                <w:sz w:val="22"/>
                <w:szCs w:val="22"/>
              </w:rPr>
              <w:t xml:space="preserve">all </w:t>
            </w:r>
            <w:r w:rsidR="00AA1F2E">
              <w:rPr>
                <w:rFonts w:asciiTheme="minorHAnsi" w:hAnsiTheme="minorHAnsi" w:cstheme="minorHAnsi"/>
                <w:sz w:val="22"/>
                <w:szCs w:val="22"/>
              </w:rPr>
              <w:t>engagement and induction</w:t>
            </w:r>
            <w:r w:rsidR="00E413B6">
              <w:rPr>
                <w:rFonts w:asciiTheme="minorHAnsi" w:hAnsiTheme="minorHAnsi" w:cstheme="minorHAnsi"/>
                <w:sz w:val="22"/>
                <w:szCs w:val="22"/>
              </w:rPr>
              <w:t xml:space="preserve"> documentation to Guild Administration.</w:t>
            </w:r>
          </w:p>
          <w:p w14:paraId="5A552B11" w14:textId="77777777" w:rsidR="00E81BA6" w:rsidRPr="00326DDC" w:rsidRDefault="00E81BA6" w:rsidP="005C3F36">
            <w:pPr>
              <w:pStyle w:val="ListParagraph"/>
              <w:tabs>
                <w:tab w:val="left" w:pos="835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F9A4BC2" w14:textId="77777777" w:rsidR="00AF5D37" w:rsidRPr="00AA1F2E" w:rsidRDefault="00AF5D37" w:rsidP="002E2974">
      <w:pPr>
        <w:rPr>
          <w:rFonts w:asciiTheme="minorHAnsi" w:hAnsiTheme="minorHAnsi" w:cstheme="minorHAnsi"/>
          <w:sz w:val="14"/>
          <w:szCs w:val="12"/>
        </w:rPr>
      </w:pPr>
    </w:p>
    <w:p w14:paraId="7D59241E" w14:textId="77777777" w:rsidR="00214581" w:rsidRPr="00AA1F2E" w:rsidRDefault="00214581" w:rsidP="002E2974">
      <w:pPr>
        <w:rPr>
          <w:rFonts w:asciiTheme="minorHAnsi" w:hAnsiTheme="minorHAnsi" w:cstheme="minorHAnsi"/>
          <w:sz w:val="10"/>
          <w:szCs w:val="22"/>
        </w:rPr>
      </w:pPr>
    </w:p>
    <w:tbl>
      <w:tblPr>
        <w:tblW w:w="963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552"/>
        <w:gridCol w:w="7087"/>
      </w:tblGrid>
      <w:tr w:rsidR="00214581" w:rsidRPr="006E6EF6" w14:paraId="35ED0875" w14:textId="77777777" w:rsidTr="00AA1F2E">
        <w:trPr>
          <w:trHeight w:val="56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 w:themeFill="background2" w:themeFillShade="E6"/>
            <w:vAlign w:val="center"/>
          </w:tcPr>
          <w:p w14:paraId="5FCBA083" w14:textId="77777777" w:rsidR="00214581" w:rsidRPr="006E6EF6" w:rsidRDefault="00214581" w:rsidP="00806974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Signature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9A71F" w14:textId="77777777" w:rsidR="00214581" w:rsidRPr="006E6EF6" w:rsidRDefault="00214581" w:rsidP="00806974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214581" w:rsidRPr="006E6EF6" w14:paraId="4F48B311" w14:textId="77777777" w:rsidTr="000F3024">
        <w:trPr>
          <w:trHeight w:val="39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 w:themeFill="background2" w:themeFillShade="E6"/>
            <w:vAlign w:val="center"/>
          </w:tcPr>
          <w:p w14:paraId="616A532F" w14:textId="77777777" w:rsidR="00214581" w:rsidRDefault="00214581" w:rsidP="00806974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Print Name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061461" w14:textId="77777777" w:rsidR="00214581" w:rsidRPr="006E6EF6" w:rsidRDefault="00214581" w:rsidP="00806974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214581" w:rsidRPr="006E6EF6" w14:paraId="5A4E3F6F" w14:textId="77777777" w:rsidTr="000F3024">
        <w:trPr>
          <w:trHeight w:val="39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 w:themeFill="background2" w:themeFillShade="E6"/>
            <w:vAlign w:val="center"/>
          </w:tcPr>
          <w:p w14:paraId="330A673F" w14:textId="77777777" w:rsidR="00214581" w:rsidRDefault="00214581" w:rsidP="00806974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Date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7AE16" w14:textId="77777777" w:rsidR="00214581" w:rsidRPr="006E6EF6" w:rsidRDefault="00214581" w:rsidP="00806974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</w:p>
        </w:tc>
      </w:tr>
    </w:tbl>
    <w:p w14:paraId="06E45D12" w14:textId="77777777" w:rsidR="00214581" w:rsidRPr="00AA1F2E" w:rsidRDefault="00214581" w:rsidP="002E2974">
      <w:pPr>
        <w:rPr>
          <w:rFonts w:asciiTheme="minorHAnsi" w:hAnsiTheme="minorHAnsi" w:cstheme="minorHAnsi"/>
          <w:sz w:val="16"/>
          <w:szCs w:val="22"/>
        </w:rPr>
      </w:pPr>
    </w:p>
    <w:sectPr w:rsidR="00214581" w:rsidRPr="00AA1F2E" w:rsidSect="00911935">
      <w:headerReference w:type="default" r:id="rId14"/>
      <w:footerReference w:type="default" r:id="rId15"/>
      <w:type w:val="continuous"/>
      <w:pgSz w:w="11907" w:h="16840" w:code="9"/>
      <w:pgMar w:top="567" w:right="708" w:bottom="568" w:left="993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49BD05" w14:textId="77777777" w:rsidR="00BE60EB" w:rsidRDefault="00BE60EB">
      <w:r>
        <w:separator/>
      </w:r>
    </w:p>
  </w:endnote>
  <w:endnote w:type="continuationSeparator" w:id="0">
    <w:p w14:paraId="282A6785" w14:textId="77777777" w:rsidR="00BE60EB" w:rsidRDefault="00BE6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632" w:type="dxa"/>
      <w:tblInd w:w="-431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Look w:val="04A0" w:firstRow="1" w:lastRow="0" w:firstColumn="1" w:lastColumn="0" w:noHBand="0" w:noVBand="1"/>
    </w:tblPr>
    <w:tblGrid>
      <w:gridCol w:w="3687"/>
      <w:gridCol w:w="1701"/>
      <w:gridCol w:w="3118"/>
      <w:gridCol w:w="2126"/>
    </w:tblGrid>
    <w:tr w:rsidR="004C24A2" w:rsidRPr="001C1924" w14:paraId="28F0E22D" w14:textId="77777777" w:rsidTr="00A1151E">
      <w:tc>
        <w:tcPr>
          <w:tcW w:w="5388" w:type="dxa"/>
          <w:gridSpan w:val="2"/>
        </w:tcPr>
        <w:p w14:paraId="4A080874" w14:textId="77777777" w:rsidR="004C24A2" w:rsidRPr="001C1924" w:rsidRDefault="003B0901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E</w:t>
          </w:r>
          <w:r w:rsidR="004C24A2"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CU GUILD-IN-CONFIDENCE: This document is uncontrolled when printed. Its accuracy can only be guaranteed when viewed electronically.</w:t>
          </w:r>
        </w:p>
      </w:tc>
      <w:tc>
        <w:tcPr>
          <w:tcW w:w="3118" w:type="dxa"/>
        </w:tcPr>
        <w:p w14:paraId="31391D33" w14:textId="77777777" w:rsidR="004C24A2" w:rsidRPr="001C1924" w:rsidRDefault="004C24A2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Document Owner:</w:t>
          </w:r>
        </w:p>
        <w:p w14:paraId="77220198" w14:textId="77777777" w:rsidR="004C24A2" w:rsidRPr="001C1924" w:rsidRDefault="00AA1F2E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Operations Manager</w:t>
          </w:r>
        </w:p>
      </w:tc>
      <w:tc>
        <w:tcPr>
          <w:tcW w:w="2126" w:type="dxa"/>
        </w:tcPr>
        <w:p w14:paraId="6EA41CC7" w14:textId="77777777" w:rsidR="004C24A2" w:rsidRPr="001C1924" w:rsidRDefault="004C24A2" w:rsidP="00AA1F2E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</w:p>
      </w:tc>
    </w:tr>
    <w:tr w:rsidR="004C24A2" w:rsidRPr="001C1924" w14:paraId="1853C130" w14:textId="77777777" w:rsidTr="00A1151E">
      <w:trPr>
        <w:trHeight w:hRule="exact" w:val="227"/>
      </w:trPr>
      <w:tc>
        <w:tcPr>
          <w:tcW w:w="3687" w:type="dxa"/>
          <w:vAlign w:val="center"/>
        </w:tcPr>
        <w:p w14:paraId="3C2190C5" w14:textId="77777777" w:rsidR="004C24A2" w:rsidRPr="001C1924" w:rsidRDefault="004C24A2" w:rsidP="00AA1F2E">
          <w:pPr>
            <w:pStyle w:val="Footer"/>
            <w:tabs>
              <w:tab w:val="clear" w:pos="8640"/>
              <w:tab w:val="right" w:pos="3330"/>
            </w:tabs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Authorised by </w:t>
          </w:r>
          <w:r w:rsidR="00AA1F2E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Operations Manager</w:t>
          </w:r>
          <w:r w:rsidR="00AA1F2E"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</w:t>
          </w: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– Guild Operations</w:t>
          </w:r>
        </w:p>
      </w:tc>
      <w:tc>
        <w:tcPr>
          <w:tcW w:w="1701" w:type="dxa"/>
          <w:vAlign w:val="center"/>
        </w:tcPr>
        <w:p w14:paraId="6EBBA6C9" w14:textId="77777777" w:rsidR="004C24A2" w:rsidRPr="001C1924" w:rsidRDefault="004C24A2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Rev No: 00</w:t>
          </w:r>
          <w:r w:rsidR="00AA1F2E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2</w:t>
          </w:r>
        </w:p>
      </w:tc>
      <w:tc>
        <w:tcPr>
          <w:tcW w:w="3118" w:type="dxa"/>
          <w:vAlign w:val="center"/>
        </w:tcPr>
        <w:p w14:paraId="2FFA6954" w14:textId="77777777" w:rsidR="004C24A2" w:rsidRPr="001C1924" w:rsidRDefault="0083058A" w:rsidP="00924611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Date Issued: </w:t>
          </w:r>
          <w:r w:rsidR="00924611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20/08/2020</w:t>
          </w:r>
        </w:p>
      </w:tc>
      <w:tc>
        <w:tcPr>
          <w:tcW w:w="2126" w:type="dxa"/>
          <w:vAlign w:val="center"/>
        </w:tcPr>
        <w:p w14:paraId="34A77C2E" w14:textId="3A51CE5C" w:rsidR="004C24A2" w:rsidRPr="001C1924" w:rsidRDefault="004C24A2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Page </w: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begin"/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instrText xml:space="preserve"> PAGE  \* Arabic  \* MERGEFORMAT </w:instrTex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separate"/>
          </w:r>
          <w:r w:rsidR="00CC0663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t>1</w: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end"/>
          </w: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of </w:t>
          </w:r>
          <w:r w:rsidRPr="001C1924">
            <w:rPr>
              <w:rFonts w:asciiTheme="minorHAnsi" w:hAnsiTheme="minorHAnsi" w:cstheme="minorBidi"/>
              <w:sz w:val="12"/>
              <w:szCs w:val="12"/>
            </w:rPr>
            <w:fldChar w:fldCharType="begin"/>
          </w:r>
          <w:r w:rsidRPr="001C1924">
            <w:rPr>
              <w:sz w:val="12"/>
              <w:szCs w:val="12"/>
            </w:rPr>
            <w:instrText xml:space="preserve"> NUMPAGES  \* Arabic  \* MERGEFORMAT </w:instrText>
          </w:r>
          <w:r w:rsidRPr="001C1924">
            <w:rPr>
              <w:rFonts w:asciiTheme="minorHAnsi" w:hAnsiTheme="minorHAnsi" w:cstheme="minorBidi"/>
              <w:sz w:val="12"/>
              <w:szCs w:val="12"/>
            </w:rPr>
            <w:fldChar w:fldCharType="separate"/>
          </w:r>
          <w:r w:rsidR="00CC0663" w:rsidRPr="00CC0663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t>1</w:t>
          </w:r>
          <w:r w:rsidRPr="001C1924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fldChar w:fldCharType="end"/>
          </w:r>
        </w:p>
      </w:tc>
    </w:tr>
  </w:tbl>
  <w:p w14:paraId="6027050F" w14:textId="77777777" w:rsidR="004C24A2" w:rsidRDefault="004C24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632" w:type="dxa"/>
      <w:tblInd w:w="-431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Look w:val="04A0" w:firstRow="1" w:lastRow="0" w:firstColumn="1" w:lastColumn="0" w:noHBand="0" w:noVBand="1"/>
    </w:tblPr>
    <w:tblGrid>
      <w:gridCol w:w="3687"/>
      <w:gridCol w:w="1701"/>
      <w:gridCol w:w="3118"/>
      <w:gridCol w:w="2126"/>
    </w:tblGrid>
    <w:tr w:rsidR="00467657" w:rsidRPr="001C1924" w14:paraId="4AEABFE7" w14:textId="77777777" w:rsidTr="00A1151E">
      <w:tc>
        <w:tcPr>
          <w:tcW w:w="5388" w:type="dxa"/>
          <w:gridSpan w:val="2"/>
        </w:tcPr>
        <w:p w14:paraId="0A955A3D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ECU GUILD-IN-CONFIDENCE: This document is uncontrolled when printed. Its accuracy can only be guaranteed when viewed electronically.</w:t>
          </w:r>
        </w:p>
      </w:tc>
      <w:tc>
        <w:tcPr>
          <w:tcW w:w="3118" w:type="dxa"/>
        </w:tcPr>
        <w:p w14:paraId="1EB38CB6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Document Owner:</w:t>
          </w:r>
        </w:p>
        <w:p w14:paraId="6929DE95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Administration &amp; HR Coordinator</w:t>
          </w:r>
        </w:p>
      </w:tc>
      <w:tc>
        <w:tcPr>
          <w:tcW w:w="2126" w:type="dxa"/>
        </w:tcPr>
        <w:p w14:paraId="064CEA60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Document ID:</w:t>
          </w:r>
        </w:p>
        <w:p w14:paraId="4FC81C19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OPDX-FOR-00X</w:t>
          </w:r>
        </w:p>
      </w:tc>
    </w:tr>
    <w:tr w:rsidR="00467657" w:rsidRPr="001C1924" w14:paraId="72F610C1" w14:textId="77777777" w:rsidTr="00A1151E">
      <w:trPr>
        <w:trHeight w:hRule="exact" w:val="227"/>
      </w:trPr>
      <w:tc>
        <w:tcPr>
          <w:tcW w:w="3687" w:type="dxa"/>
          <w:vAlign w:val="center"/>
        </w:tcPr>
        <w:p w14:paraId="2AD0CC13" w14:textId="77777777" w:rsidR="00467657" w:rsidRPr="001C1924" w:rsidRDefault="00467657" w:rsidP="004C24A2">
          <w:pPr>
            <w:pStyle w:val="Footer"/>
            <w:tabs>
              <w:tab w:val="clear" w:pos="8640"/>
              <w:tab w:val="right" w:pos="3330"/>
            </w:tabs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Authorised by CEO – Guild Operations</w:t>
          </w:r>
        </w:p>
      </w:tc>
      <w:tc>
        <w:tcPr>
          <w:tcW w:w="1701" w:type="dxa"/>
          <w:vAlign w:val="center"/>
        </w:tcPr>
        <w:p w14:paraId="2731AF80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Rev No: 001</w:t>
          </w:r>
        </w:p>
      </w:tc>
      <w:tc>
        <w:tcPr>
          <w:tcW w:w="3118" w:type="dxa"/>
          <w:vAlign w:val="center"/>
        </w:tcPr>
        <w:p w14:paraId="382676A0" w14:textId="77777777" w:rsidR="00467657" w:rsidRPr="001C1924" w:rsidRDefault="00467657" w:rsidP="00E764A6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Date Issued: 12/</w:t>
          </w:r>
          <w:r w:rsidR="00E764A6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04</w:t>
          </w: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/201</w:t>
          </w:r>
          <w:r w:rsidR="00E764A6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7</w:t>
          </w:r>
        </w:p>
      </w:tc>
      <w:tc>
        <w:tcPr>
          <w:tcW w:w="2126" w:type="dxa"/>
          <w:vAlign w:val="center"/>
        </w:tcPr>
        <w:p w14:paraId="36A1A9A6" w14:textId="180BC26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Page </w: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begin"/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instrText xml:space="preserve"> PAGE  \* Arabic  \* MERGEFORMAT </w:instrTex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separate"/>
          </w:r>
          <w:r w:rsidR="0067069A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t>2</w: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end"/>
          </w: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of </w:t>
          </w:r>
          <w:r w:rsidRPr="001C1924">
            <w:rPr>
              <w:rFonts w:asciiTheme="minorHAnsi" w:hAnsiTheme="minorHAnsi" w:cstheme="minorBidi"/>
              <w:sz w:val="12"/>
              <w:szCs w:val="12"/>
            </w:rPr>
            <w:fldChar w:fldCharType="begin"/>
          </w:r>
          <w:r w:rsidRPr="001C1924">
            <w:rPr>
              <w:sz w:val="12"/>
              <w:szCs w:val="12"/>
            </w:rPr>
            <w:instrText xml:space="preserve"> NUMPAGES  \* Arabic  \* MERGEFORMAT </w:instrText>
          </w:r>
          <w:r w:rsidRPr="001C1924">
            <w:rPr>
              <w:rFonts w:asciiTheme="minorHAnsi" w:hAnsiTheme="minorHAnsi" w:cstheme="minorBidi"/>
              <w:sz w:val="12"/>
              <w:szCs w:val="12"/>
            </w:rPr>
            <w:fldChar w:fldCharType="separate"/>
          </w:r>
          <w:r w:rsidR="00E45F61" w:rsidRPr="00136EC2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t>1</w:t>
          </w:r>
          <w:r w:rsidRPr="001C1924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fldChar w:fldCharType="end"/>
          </w:r>
        </w:p>
      </w:tc>
    </w:tr>
  </w:tbl>
  <w:p w14:paraId="64EDB8F1" w14:textId="77777777" w:rsidR="00467657" w:rsidRDefault="004676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FE6A20" w14:textId="77777777" w:rsidR="00BE60EB" w:rsidRDefault="00BE60EB">
      <w:r>
        <w:separator/>
      </w:r>
    </w:p>
  </w:footnote>
  <w:footnote w:type="continuationSeparator" w:id="0">
    <w:p w14:paraId="23087AE2" w14:textId="77777777" w:rsidR="00BE60EB" w:rsidRDefault="00BE60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639" w:type="dxa"/>
      <w:tblInd w:w="-3" w:type="dxa"/>
      <w:tblBorders>
        <w:top w:val="single" w:sz="2" w:space="0" w:color="808080" w:themeColor="background1" w:themeShade="80"/>
        <w:left w:val="single" w:sz="2" w:space="0" w:color="808080" w:themeColor="background1" w:themeShade="80"/>
        <w:bottom w:val="single" w:sz="2" w:space="0" w:color="808080" w:themeColor="background1" w:themeShade="80"/>
        <w:right w:val="single" w:sz="2" w:space="0" w:color="808080" w:themeColor="background1" w:themeShade="80"/>
        <w:insideH w:val="single" w:sz="2" w:space="0" w:color="808080" w:themeColor="background1" w:themeShade="80"/>
        <w:insideV w:val="single" w:sz="2" w:space="0" w:color="808080" w:themeColor="background1" w:themeShade="80"/>
      </w:tblBorders>
      <w:tblLayout w:type="fixed"/>
      <w:tblLook w:val="01E0" w:firstRow="1" w:lastRow="1" w:firstColumn="1" w:lastColumn="1" w:noHBand="0" w:noVBand="0"/>
    </w:tblPr>
    <w:tblGrid>
      <w:gridCol w:w="3286"/>
      <w:gridCol w:w="6353"/>
    </w:tblGrid>
    <w:tr w:rsidR="00E86884" w14:paraId="7725D01C" w14:textId="77777777" w:rsidTr="005A66C7">
      <w:trPr>
        <w:trHeight w:val="1871"/>
      </w:trPr>
      <w:tc>
        <w:tcPr>
          <w:tcW w:w="3286" w:type="dxa"/>
          <w:vAlign w:val="center"/>
        </w:tcPr>
        <w:p w14:paraId="06D20979" w14:textId="77777777" w:rsidR="00E86884" w:rsidRDefault="00E86884" w:rsidP="00E86884">
          <w:pPr>
            <w:jc w:val="center"/>
          </w:pPr>
          <w:r>
            <w:rPr>
              <w:noProof/>
              <w:lang w:val="en-AU" w:eastAsia="en-AU"/>
            </w:rPr>
            <w:drawing>
              <wp:anchor distT="0" distB="0" distL="114300" distR="114300" simplePos="0" relativeHeight="251657216" behindDoc="0" locked="0" layoutInCell="1" allowOverlap="1" wp14:anchorId="54D6EBD7" wp14:editId="5C531C4A">
                <wp:simplePos x="1123950" y="466725"/>
                <wp:positionH relativeFrom="margin">
                  <wp:posOffset>516890</wp:posOffset>
                </wp:positionH>
                <wp:positionV relativeFrom="margin">
                  <wp:posOffset>3810</wp:posOffset>
                </wp:positionV>
                <wp:extent cx="908685" cy="975360"/>
                <wp:effectExtent l="0" t="0" r="5715" b="0"/>
                <wp:wrapSquare wrapText="bothSides"/>
                <wp:docPr id="9" name="Pictur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ullColour@3x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8685" cy="975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42C22765" w14:textId="77777777" w:rsidR="00E86884" w:rsidRPr="009F2B2F" w:rsidRDefault="00E86884" w:rsidP="00E86884">
          <w:pPr>
            <w:jc w:val="center"/>
          </w:pPr>
        </w:p>
      </w:tc>
      <w:tc>
        <w:tcPr>
          <w:tcW w:w="6353" w:type="dxa"/>
          <w:shd w:val="clear" w:color="auto" w:fill="C0C0C0"/>
          <w:vAlign w:val="center"/>
        </w:tcPr>
        <w:p w14:paraId="2D6E2FA0" w14:textId="69E52D67" w:rsidR="00E86884" w:rsidRPr="009056F9" w:rsidRDefault="007E7D70" w:rsidP="00136EC2">
          <w:pPr>
            <w:jc w:val="center"/>
            <w:rPr>
              <w:rFonts w:asciiTheme="minorHAnsi" w:hAnsiTheme="minorHAnsi" w:cstheme="minorHAnsi"/>
              <w:b/>
              <w:color w:val="FFFFFF"/>
              <w:spacing w:val="40"/>
              <w:sz w:val="40"/>
              <w:szCs w:val="40"/>
            </w:rPr>
          </w:pPr>
          <w:r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 xml:space="preserve">GENERAL ELECTION </w:t>
          </w:r>
          <w:r w:rsidR="00136EC2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202</w:t>
          </w:r>
          <w:r w:rsidR="00136EC2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5</w:t>
          </w:r>
          <w:r w:rsidR="00136EC2" w:rsidRPr="009056F9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 xml:space="preserve"> </w:t>
          </w:r>
        </w:p>
      </w:tc>
    </w:tr>
  </w:tbl>
  <w:p w14:paraId="00ADAADA" w14:textId="77777777" w:rsidR="00790FF6" w:rsidRPr="00E86884" w:rsidRDefault="00790FF6" w:rsidP="004C24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022F02" w14:textId="77777777" w:rsidR="00467657" w:rsidRPr="004C24A2" w:rsidRDefault="00467657" w:rsidP="004C24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D746C"/>
    <w:multiLevelType w:val="hybridMultilevel"/>
    <w:tmpl w:val="09ECE15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A714FF"/>
    <w:multiLevelType w:val="hybridMultilevel"/>
    <w:tmpl w:val="680AD96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AF4CFF"/>
    <w:multiLevelType w:val="hybridMultilevel"/>
    <w:tmpl w:val="74463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F92D41"/>
    <w:multiLevelType w:val="hybridMultilevel"/>
    <w:tmpl w:val="7FE29AA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1937F8B"/>
    <w:multiLevelType w:val="hybridMultilevel"/>
    <w:tmpl w:val="A7DE9C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4D61CE"/>
    <w:multiLevelType w:val="hybridMultilevel"/>
    <w:tmpl w:val="BE6A5E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644DCC"/>
    <w:multiLevelType w:val="hybridMultilevel"/>
    <w:tmpl w:val="C64CDB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922191"/>
    <w:multiLevelType w:val="hybridMultilevel"/>
    <w:tmpl w:val="C1B862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8879EC"/>
    <w:multiLevelType w:val="hybridMultilevel"/>
    <w:tmpl w:val="57DCFD7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8465807"/>
    <w:multiLevelType w:val="hybridMultilevel"/>
    <w:tmpl w:val="AEBE22C6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1474D23"/>
    <w:multiLevelType w:val="hybridMultilevel"/>
    <w:tmpl w:val="74463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012356"/>
    <w:multiLevelType w:val="hybridMultilevel"/>
    <w:tmpl w:val="8BCA69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815DD6"/>
    <w:multiLevelType w:val="hybridMultilevel"/>
    <w:tmpl w:val="296C58E0"/>
    <w:lvl w:ilvl="0" w:tplc="0C090011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FE34B8"/>
    <w:multiLevelType w:val="hybridMultilevel"/>
    <w:tmpl w:val="DD4C455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516F2"/>
    <w:multiLevelType w:val="hybridMultilevel"/>
    <w:tmpl w:val="5E322CD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9"/>
  </w:num>
  <w:num w:numId="4">
    <w:abstractNumId w:val="3"/>
  </w:num>
  <w:num w:numId="5">
    <w:abstractNumId w:val="1"/>
  </w:num>
  <w:num w:numId="6">
    <w:abstractNumId w:val="12"/>
  </w:num>
  <w:num w:numId="7">
    <w:abstractNumId w:val="11"/>
  </w:num>
  <w:num w:numId="8">
    <w:abstractNumId w:val="5"/>
  </w:num>
  <w:num w:numId="9">
    <w:abstractNumId w:val="2"/>
  </w:num>
  <w:num w:numId="10">
    <w:abstractNumId w:val="10"/>
  </w:num>
  <w:num w:numId="11">
    <w:abstractNumId w:val="7"/>
  </w:num>
  <w:num w:numId="12">
    <w:abstractNumId w:val="13"/>
  </w:num>
  <w:num w:numId="13">
    <w:abstractNumId w:val="6"/>
  </w:num>
  <w:num w:numId="14">
    <w:abstractNumId w:val="4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ctiveWritingStyle w:appName="MSWord" w:lang="en-US" w:vendorID="64" w:dllVersion="131078" w:nlCheck="1" w:checkStyle="0"/>
  <w:activeWritingStyle w:appName="MSWord" w:lang="en-AU" w:vendorID="64" w:dllVersion="131078" w:nlCheck="1" w:checkStyle="0"/>
  <w:activeWritingStyle w:appName="MSWord" w:lang="en-GB" w:vendorID="64" w:dllVersion="131078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9BB"/>
    <w:rsid w:val="00012B4E"/>
    <w:rsid w:val="0006499F"/>
    <w:rsid w:val="00065BE3"/>
    <w:rsid w:val="000A7A2E"/>
    <w:rsid w:val="000D6969"/>
    <w:rsid w:val="000F3024"/>
    <w:rsid w:val="00107E8F"/>
    <w:rsid w:val="00131DED"/>
    <w:rsid w:val="00136EC2"/>
    <w:rsid w:val="00140139"/>
    <w:rsid w:val="0017724A"/>
    <w:rsid w:val="001847C1"/>
    <w:rsid w:val="001A0EE0"/>
    <w:rsid w:val="001F1C62"/>
    <w:rsid w:val="002005F4"/>
    <w:rsid w:val="00206AC4"/>
    <w:rsid w:val="00214581"/>
    <w:rsid w:val="00216695"/>
    <w:rsid w:val="00242CE8"/>
    <w:rsid w:val="00261D62"/>
    <w:rsid w:val="002719F5"/>
    <w:rsid w:val="002912B0"/>
    <w:rsid w:val="002A5A06"/>
    <w:rsid w:val="002B2FBC"/>
    <w:rsid w:val="002B447B"/>
    <w:rsid w:val="002B5B78"/>
    <w:rsid w:val="002E2974"/>
    <w:rsid w:val="002E5B67"/>
    <w:rsid w:val="002E61C7"/>
    <w:rsid w:val="002E6B62"/>
    <w:rsid w:val="00315DEA"/>
    <w:rsid w:val="00326DDC"/>
    <w:rsid w:val="00337DC2"/>
    <w:rsid w:val="00353DA8"/>
    <w:rsid w:val="003557C2"/>
    <w:rsid w:val="00372F46"/>
    <w:rsid w:val="00383469"/>
    <w:rsid w:val="00392BD3"/>
    <w:rsid w:val="003939BB"/>
    <w:rsid w:val="003B0901"/>
    <w:rsid w:val="003B5FF6"/>
    <w:rsid w:val="003C36C1"/>
    <w:rsid w:val="0043021C"/>
    <w:rsid w:val="00430A39"/>
    <w:rsid w:val="00467657"/>
    <w:rsid w:val="0047193D"/>
    <w:rsid w:val="00486E6C"/>
    <w:rsid w:val="004916CA"/>
    <w:rsid w:val="00491BB2"/>
    <w:rsid w:val="004A15BA"/>
    <w:rsid w:val="004C24A2"/>
    <w:rsid w:val="004D10E8"/>
    <w:rsid w:val="004F5C73"/>
    <w:rsid w:val="004F7E75"/>
    <w:rsid w:val="005011BC"/>
    <w:rsid w:val="00503CD5"/>
    <w:rsid w:val="00543968"/>
    <w:rsid w:val="00544C69"/>
    <w:rsid w:val="00580BE3"/>
    <w:rsid w:val="00587B59"/>
    <w:rsid w:val="00592FF0"/>
    <w:rsid w:val="00593400"/>
    <w:rsid w:val="005A66C7"/>
    <w:rsid w:val="005C3F36"/>
    <w:rsid w:val="005C572B"/>
    <w:rsid w:val="00606705"/>
    <w:rsid w:val="006226F2"/>
    <w:rsid w:val="00643A61"/>
    <w:rsid w:val="00657F9B"/>
    <w:rsid w:val="006618BE"/>
    <w:rsid w:val="0067069A"/>
    <w:rsid w:val="00673471"/>
    <w:rsid w:val="00697F8A"/>
    <w:rsid w:val="006B06F1"/>
    <w:rsid w:val="006D1623"/>
    <w:rsid w:val="006F26C0"/>
    <w:rsid w:val="00720A76"/>
    <w:rsid w:val="00723E80"/>
    <w:rsid w:val="007268E4"/>
    <w:rsid w:val="007341A7"/>
    <w:rsid w:val="0074406E"/>
    <w:rsid w:val="00760EC5"/>
    <w:rsid w:val="007707CB"/>
    <w:rsid w:val="007859A7"/>
    <w:rsid w:val="00790FF6"/>
    <w:rsid w:val="007A3F9F"/>
    <w:rsid w:val="007C6C21"/>
    <w:rsid w:val="007D1DA8"/>
    <w:rsid w:val="007D5415"/>
    <w:rsid w:val="007D5F96"/>
    <w:rsid w:val="007E7D70"/>
    <w:rsid w:val="00824259"/>
    <w:rsid w:val="0083058A"/>
    <w:rsid w:val="008400CB"/>
    <w:rsid w:val="008640A6"/>
    <w:rsid w:val="0088426D"/>
    <w:rsid w:val="008917B2"/>
    <w:rsid w:val="008C111C"/>
    <w:rsid w:val="008F7F59"/>
    <w:rsid w:val="009056F9"/>
    <w:rsid w:val="00911935"/>
    <w:rsid w:val="00912F6F"/>
    <w:rsid w:val="00915A7B"/>
    <w:rsid w:val="00924611"/>
    <w:rsid w:val="00926ED2"/>
    <w:rsid w:val="00973F3E"/>
    <w:rsid w:val="009D52B1"/>
    <w:rsid w:val="009E1ED7"/>
    <w:rsid w:val="009F1669"/>
    <w:rsid w:val="009F1A58"/>
    <w:rsid w:val="00A01809"/>
    <w:rsid w:val="00A04638"/>
    <w:rsid w:val="00A1151E"/>
    <w:rsid w:val="00A4033D"/>
    <w:rsid w:val="00A5536D"/>
    <w:rsid w:val="00A74F31"/>
    <w:rsid w:val="00AA1F2E"/>
    <w:rsid w:val="00AC48F3"/>
    <w:rsid w:val="00AC6A7F"/>
    <w:rsid w:val="00AD19CD"/>
    <w:rsid w:val="00AD55AD"/>
    <w:rsid w:val="00AF5D37"/>
    <w:rsid w:val="00B15C2C"/>
    <w:rsid w:val="00B441C2"/>
    <w:rsid w:val="00B46459"/>
    <w:rsid w:val="00B554FE"/>
    <w:rsid w:val="00B6587A"/>
    <w:rsid w:val="00B936E0"/>
    <w:rsid w:val="00B95BCA"/>
    <w:rsid w:val="00BD018D"/>
    <w:rsid w:val="00BD5F64"/>
    <w:rsid w:val="00BE60EB"/>
    <w:rsid w:val="00BF2A25"/>
    <w:rsid w:val="00C15282"/>
    <w:rsid w:val="00C43206"/>
    <w:rsid w:val="00C74417"/>
    <w:rsid w:val="00CA2F9F"/>
    <w:rsid w:val="00CB24EE"/>
    <w:rsid w:val="00CB2F95"/>
    <w:rsid w:val="00CC0663"/>
    <w:rsid w:val="00CE5EED"/>
    <w:rsid w:val="00CF290E"/>
    <w:rsid w:val="00CF4246"/>
    <w:rsid w:val="00D050FD"/>
    <w:rsid w:val="00D16E44"/>
    <w:rsid w:val="00D328BA"/>
    <w:rsid w:val="00D473FE"/>
    <w:rsid w:val="00D52811"/>
    <w:rsid w:val="00D7107F"/>
    <w:rsid w:val="00DA34D2"/>
    <w:rsid w:val="00DD61DD"/>
    <w:rsid w:val="00E33469"/>
    <w:rsid w:val="00E413B6"/>
    <w:rsid w:val="00E45F61"/>
    <w:rsid w:val="00E764A6"/>
    <w:rsid w:val="00E813FA"/>
    <w:rsid w:val="00E81BA6"/>
    <w:rsid w:val="00E824C3"/>
    <w:rsid w:val="00E847EF"/>
    <w:rsid w:val="00E86884"/>
    <w:rsid w:val="00E87127"/>
    <w:rsid w:val="00E92C47"/>
    <w:rsid w:val="00EB2D39"/>
    <w:rsid w:val="00F0677A"/>
    <w:rsid w:val="00F15E7F"/>
    <w:rsid w:val="00F214CC"/>
    <w:rsid w:val="00F75DD9"/>
    <w:rsid w:val="00F82B0B"/>
    <w:rsid w:val="00FA1695"/>
    <w:rsid w:val="00FA31D2"/>
    <w:rsid w:val="00FB0A14"/>
    <w:rsid w:val="00FC0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0047FB06"/>
  <w15:docId w15:val="{8092B306-A438-47F6-B53A-902F26EE0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3DA8"/>
    <w:rPr>
      <w:sz w:val="24"/>
      <w:szCs w:val="24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AF5D37"/>
    <w:pPr>
      <w:keepNext/>
      <w:outlineLvl w:val="2"/>
    </w:pPr>
    <w:rPr>
      <w:rFonts w:ascii="Arial" w:hAnsi="Arial"/>
      <w:b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43A6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587B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587B59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760EC5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7A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A2E"/>
    <w:rPr>
      <w:rFonts w:ascii="Tahoma" w:hAnsi="Tahoma" w:cs="Tahoma"/>
      <w:sz w:val="16"/>
      <w:szCs w:val="16"/>
      <w:lang w:val="en-US" w:eastAsia="en-US"/>
    </w:rPr>
  </w:style>
  <w:style w:type="table" w:customStyle="1" w:styleId="TableGrid1">
    <w:name w:val="Table Grid1"/>
    <w:basedOn w:val="TableNormal"/>
    <w:next w:val="TableGrid"/>
    <w:rsid w:val="00A74F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4C24A2"/>
    <w:rPr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rsid w:val="004C24A2"/>
    <w:rPr>
      <w:sz w:val="24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657F9B"/>
    <w:rPr>
      <w:color w:val="808080"/>
    </w:rPr>
  </w:style>
  <w:style w:type="paragraph" w:styleId="ListParagraph">
    <w:name w:val="List Paragraph"/>
    <w:basedOn w:val="Normal"/>
    <w:uiPriority w:val="34"/>
    <w:qFormat/>
    <w:rsid w:val="00B936E0"/>
    <w:pPr>
      <w:ind w:left="720"/>
      <w:contextualSpacing/>
    </w:pPr>
  </w:style>
  <w:style w:type="paragraph" w:customStyle="1" w:styleId="Default">
    <w:name w:val="Default"/>
    <w:rsid w:val="00AC6A7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odyText">
    <w:name w:val="Body Text"/>
    <w:basedOn w:val="Normal"/>
    <w:link w:val="BodyTextChar"/>
    <w:rsid w:val="00C74417"/>
    <w:rPr>
      <w:rFonts w:ascii="Arial" w:hAnsi="Arial"/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rsid w:val="00C74417"/>
    <w:rPr>
      <w:rFonts w:ascii="Arial" w:hAnsi="Arial"/>
      <w:sz w:val="24"/>
      <w:lang w:eastAsia="en-US"/>
    </w:rPr>
  </w:style>
  <w:style w:type="character" w:customStyle="1" w:styleId="Heading3Char">
    <w:name w:val="Heading 3 Char"/>
    <w:basedOn w:val="DefaultParagraphFont"/>
    <w:link w:val="Heading3"/>
    <w:rsid w:val="00AF5D37"/>
    <w:rPr>
      <w:rFonts w:ascii="Arial" w:hAnsi="Arial"/>
      <w:b/>
      <w:sz w:val="24"/>
      <w:lang w:eastAsia="en-US"/>
    </w:rPr>
  </w:style>
  <w:style w:type="paragraph" w:customStyle="1" w:styleId="subhead2">
    <w:name w:val="subhead2"/>
    <w:basedOn w:val="Normal"/>
    <w:next w:val="Normal"/>
    <w:rsid w:val="009D52B1"/>
    <w:pPr>
      <w:suppressAutoHyphens/>
      <w:spacing w:before="120" w:after="120"/>
    </w:pPr>
    <w:rPr>
      <w:rFonts w:ascii="Helvetica" w:hAnsi="Helvetica"/>
      <w:b/>
      <w:sz w:val="22"/>
      <w:szCs w:val="20"/>
      <w:lang w:val="en-GB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0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ecuguild.org.a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Rosslyn%20Hill%20Templates\Leave%20Application%20Form%20-%20Si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a3d447-1b4f-4aee-aa6f-0957ea5f4eba" xsi:nil="true"/>
    <lcf76f155ced4ddcb4097134ff3c332f xmlns="70c30930-6ece-4050-aadf-d34cd5558f0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20D0CFBA78A7429C4B7BF55126FC82" ma:contentTypeVersion="19" ma:contentTypeDescription="Create a new document." ma:contentTypeScope="" ma:versionID="5233299aba0835e8d8258de7d6b49e15">
  <xsd:schema xmlns:xsd="http://www.w3.org/2001/XMLSchema" xmlns:xs="http://www.w3.org/2001/XMLSchema" xmlns:p="http://schemas.microsoft.com/office/2006/metadata/properties" xmlns:ns2="70c30930-6ece-4050-aadf-d34cd5558f0c" xmlns:ns3="8fa3d447-1b4f-4aee-aa6f-0957ea5f4eba" targetNamespace="http://schemas.microsoft.com/office/2006/metadata/properties" ma:root="true" ma:fieldsID="fdfaaa98f3eecabfab791a3ba213191f" ns2:_="" ns3:_="">
    <xsd:import namespace="70c30930-6ece-4050-aadf-d34cd5558f0c"/>
    <xsd:import namespace="8fa3d447-1b4f-4aee-aa6f-0957ea5f4e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30930-6ece-4050-aadf-d34cd5558f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949537f-f4e8-4af0-88ab-3b6773720f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a3d447-1b4f-4aee-aa6f-0957ea5f4eb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62e9cbd-8be7-44ab-8205-d5669554ee92}" ma:internalName="TaxCatchAll" ma:showField="CatchAllData" ma:web="8fa3d447-1b4f-4aee-aa6f-0957ea5f4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19D0FE-6FB5-4E8E-9EAD-B7D8EF6883C6}">
  <ds:schemaRefs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purl.org/dc/dcmitype/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www.w3.org/XML/1998/namespace"/>
    <ds:schemaRef ds:uri="8fa3d447-1b4f-4aee-aa6f-0957ea5f4eba"/>
    <ds:schemaRef ds:uri="70c30930-6ece-4050-aadf-d34cd5558f0c"/>
  </ds:schemaRefs>
</ds:datastoreItem>
</file>

<file path=customXml/itemProps2.xml><?xml version="1.0" encoding="utf-8"?>
<ds:datastoreItem xmlns:ds="http://schemas.openxmlformats.org/officeDocument/2006/customXml" ds:itemID="{8C672511-6874-4F24-9B1B-50EC0D2DA6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1447B6-C864-4308-8B90-C9A86AFD3F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30930-6ece-4050-aadf-d34cd5558f0c"/>
    <ds:schemaRef ds:uri="8fa3d447-1b4f-4aee-aa6f-0957ea5f4e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230D08B-0E19-42D3-A481-FAEA3EC81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Leave Application Form - Site</Template>
  <TotalTime>1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Magellan Metals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norae.fisher</dc:creator>
  <cp:lastModifiedBy>Lisa Dwyer</cp:lastModifiedBy>
  <cp:revision>2</cp:revision>
  <cp:lastPrinted>2021-09-09T01:56:00Z</cp:lastPrinted>
  <dcterms:created xsi:type="dcterms:W3CDTF">2025-09-04T07:37:00Z</dcterms:created>
  <dcterms:modified xsi:type="dcterms:W3CDTF">2025-09-04T07:37:00Z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0x010100F220D0CFBA78A7429C4B7BF55126FC82</vt:lpwstr>
  </property>
  <property fmtid="{D5CDD505-2E9C-101B-9397-08002B2CF9AE}" pid="3" name="MediaServiceImageTags">
    <vt:lpwstr/>
  </property>
</Properties>
</file>