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90" w:type="dxa"/>
        <w:tblInd w:w="-287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shd w:val="clear" w:color="auto" w:fill="DDD9C3" w:themeFill="background2" w:themeFillShade="E6"/>
        <w:tblLook w:val="01E0" w:firstRow="1" w:lastRow="1" w:firstColumn="1" w:lastColumn="1" w:noHBand="0" w:noVBand="0"/>
      </w:tblPr>
      <w:tblGrid>
        <w:gridCol w:w="10490"/>
      </w:tblGrid>
      <w:tr w:rsidR="00CB24EE" w:rsidRPr="00C74417" w14:paraId="0A8E2939" w14:textId="77777777" w:rsidTr="003361F6">
        <w:trPr>
          <w:trHeight w:hRule="exact" w:val="510"/>
        </w:trPr>
        <w:tc>
          <w:tcPr>
            <w:tcW w:w="10490" w:type="dxa"/>
            <w:shd w:val="clear" w:color="auto" w:fill="DDD9C3" w:themeFill="background2" w:themeFillShade="E6"/>
            <w:vAlign w:val="center"/>
          </w:tcPr>
          <w:p w14:paraId="230ED1AA" w14:textId="77777777" w:rsidR="00CB24EE" w:rsidRPr="008949DF" w:rsidRDefault="00114983" w:rsidP="009A7CD4">
            <w:pPr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  <w:t xml:space="preserve"> </w:t>
            </w:r>
            <w:r w:rsidR="00693880"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  <w:t>NOMINATION PACK</w:t>
            </w:r>
            <w:r w:rsidR="007B4F89"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  <w:t>:</w:t>
            </w:r>
            <w:r w:rsidR="00693880"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  <w:t xml:space="preserve"> </w:t>
            </w:r>
            <w:r w:rsidR="006C4FC6" w:rsidRPr="006C4FC6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NP</w:t>
            </w:r>
            <w:r w:rsidR="009A7CD4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6</w:t>
            </w:r>
            <w:r w:rsidR="006C4FC6" w:rsidRPr="006C4FC6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_</w:t>
            </w:r>
            <w:r w:rsidR="00693880" w:rsidRPr="006C4FC6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CANDIDATE CONSENT TO DISCLOSE</w:t>
            </w:r>
          </w:p>
        </w:tc>
      </w:tr>
    </w:tbl>
    <w:p w14:paraId="0AD0279B" w14:textId="77777777" w:rsidR="002A38E2" w:rsidRDefault="002A38E2" w:rsidP="002A38E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"/>
        </w:rPr>
      </w:pPr>
    </w:p>
    <w:p w14:paraId="6E8C2C1D" w14:textId="77777777" w:rsidR="00E67785" w:rsidRDefault="00E67785" w:rsidP="002A38E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"/>
        </w:rPr>
      </w:pPr>
      <w:r>
        <w:rPr>
          <w:rFonts w:asciiTheme="minorHAnsi" w:hAnsiTheme="minorHAnsi" w:cstheme="minorHAnsi"/>
          <w:sz w:val="22"/>
          <w:szCs w:val="22"/>
          <w:lang w:val="en"/>
        </w:rPr>
        <w:t>To nominate for, and hold office as a student representative Senator with the Guild, a person must be an enrolled student and member of the Guild:</w:t>
      </w:r>
      <w:bookmarkStart w:id="0" w:name="_GoBack"/>
      <w:bookmarkEnd w:id="0"/>
    </w:p>
    <w:p w14:paraId="12854754" w14:textId="77777777" w:rsidR="00E67785" w:rsidRPr="00E67785" w:rsidRDefault="00E67785" w:rsidP="00E67785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"/>
        </w:rPr>
      </w:pPr>
      <w:r w:rsidRPr="00E67785">
        <w:rPr>
          <w:rFonts w:asciiTheme="minorHAnsi" w:hAnsiTheme="minorHAnsi" w:cstheme="minorHAnsi"/>
          <w:sz w:val="22"/>
          <w:szCs w:val="22"/>
          <w:lang w:val="en"/>
        </w:rPr>
        <w:t>from the opening of nominations to the close of polling, inclusive; and</w:t>
      </w:r>
    </w:p>
    <w:p w14:paraId="1E0E1F7C" w14:textId="15582A15" w:rsidR="005246AE" w:rsidRPr="00E67785" w:rsidRDefault="00E67785" w:rsidP="00E67785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"/>
        </w:rPr>
      </w:pPr>
      <w:proofErr w:type="gramStart"/>
      <w:r w:rsidRPr="00E67785">
        <w:rPr>
          <w:rFonts w:asciiTheme="minorHAnsi" w:hAnsiTheme="minorHAnsi" w:cstheme="minorHAnsi"/>
          <w:sz w:val="22"/>
          <w:szCs w:val="22"/>
          <w:lang w:val="en"/>
        </w:rPr>
        <w:t>if</w:t>
      </w:r>
      <w:proofErr w:type="gramEnd"/>
      <w:r w:rsidRPr="00E67785">
        <w:rPr>
          <w:rFonts w:asciiTheme="minorHAnsi" w:hAnsiTheme="minorHAnsi" w:cstheme="minorHAnsi"/>
          <w:sz w:val="22"/>
          <w:szCs w:val="22"/>
          <w:lang w:val="en"/>
        </w:rPr>
        <w:t xml:space="preserve"> elected, to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 </w:t>
      </w:r>
      <w:r w:rsidR="00250FB9">
        <w:rPr>
          <w:rFonts w:asciiTheme="minorHAnsi" w:hAnsiTheme="minorHAnsi" w:cstheme="minorHAnsi"/>
          <w:sz w:val="22"/>
          <w:szCs w:val="22"/>
          <w:lang w:val="en"/>
        </w:rPr>
        <w:t>30 November 20</w:t>
      </w:r>
      <w:r w:rsidR="00C17DC2">
        <w:rPr>
          <w:rFonts w:asciiTheme="minorHAnsi" w:hAnsiTheme="minorHAnsi" w:cstheme="minorHAnsi"/>
          <w:sz w:val="22"/>
          <w:szCs w:val="22"/>
          <w:lang w:val="en"/>
        </w:rPr>
        <w:t>2</w:t>
      </w:r>
      <w:r w:rsidR="00033CB0">
        <w:rPr>
          <w:rFonts w:asciiTheme="minorHAnsi" w:hAnsiTheme="minorHAnsi" w:cstheme="minorHAnsi"/>
          <w:sz w:val="22"/>
          <w:szCs w:val="22"/>
          <w:lang w:val="en"/>
        </w:rPr>
        <w:t>6</w:t>
      </w:r>
      <w:r w:rsidR="00357591">
        <w:rPr>
          <w:rFonts w:asciiTheme="minorHAnsi" w:hAnsiTheme="minorHAnsi" w:cstheme="minorHAnsi"/>
          <w:sz w:val="22"/>
          <w:szCs w:val="22"/>
          <w:lang w:val="en"/>
        </w:rPr>
        <w:t xml:space="preserve"> or the date </w:t>
      </w:r>
      <w:r w:rsidR="0093420B">
        <w:rPr>
          <w:rFonts w:asciiTheme="minorHAnsi" w:hAnsiTheme="minorHAnsi" w:cstheme="minorHAnsi"/>
          <w:sz w:val="22"/>
          <w:szCs w:val="22"/>
          <w:lang w:val="en"/>
        </w:rPr>
        <w:t>their</w:t>
      </w:r>
      <w:r w:rsidR="00357591">
        <w:rPr>
          <w:rFonts w:asciiTheme="minorHAnsi" w:hAnsiTheme="minorHAnsi" w:cstheme="minorHAnsi"/>
          <w:sz w:val="22"/>
          <w:szCs w:val="22"/>
          <w:lang w:val="en"/>
        </w:rPr>
        <w:t xml:space="preserve"> t</w:t>
      </w:r>
      <w:r w:rsidRPr="00E67785">
        <w:rPr>
          <w:rFonts w:asciiTheme="minorHAnsi" w:hAnsiTheme="minorHAnsi" w:cstheme="minorHAnsi"/>
          <w:sz w:val="22"/>
          <w:szCs w:val="22"/>
          <w:lang w:val="en"/>
        </w:rPr>
        <w:t xml:space="preserve">erm of office </w:t>
      </w:r>
      <w:r w:rsidR="0093420B">
        <w:rPr>
          <w:rFonts w:asciiTheme="minorHAnsi" w:hAnsiTheme="minorHAnsi" w:cstheme="minorHAnsi"/>
          <w:sz w:val="22"/>
          <w:szCs w:val="22"/>
          <w:lang w:val="en"/>
        </w:rPr>
        <w:t>concludes</w:t>
      </w:r>
      <w:r w:rsidR="00357591">
        <w:rPr>
          <w:rFonts w:asciiTheme="minorHAnsi" w:hAnsiTheme="minorHAnsi" w:cstheme="minorHAnsi"/>
          <w:sz w:val="22"/>
          <w:szCs w:val="22"/>
          <w:lang w:val="en"/>
        </w:rPr>
        <w:t>, whichever occurs first</w:t>
      </w:r>
      <w:r w:rsidRPr="00E67785">
        <w:rPr>
          <w:rFonts w:asciiTheme="minorHAnsi" w:hAnsiTheme="minorHAnsi" w:cstheme="minorHAnsi"/>
          <w:sz w:val="22"/>
          <w:szCs w:val="22"/>
          <w:lang w:val="en"/>
        </w:rPr>
        <w:t xml:space="preserve">. </w:t>
      </w:r>
    </w:p>
    <w:p w14:paraId="1EDA93D8" w14:textId="77777777" w:rsidR="002A38E2" w:rsidRDefault="00E42AEE" w:rsidP="002A38E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"/>
        </w:rPr>
      </w:pPr>
      <w:r>
        <w:rPr>
          <w:rFonts w:asciiTheme="minorHAnsi" w:hAnsiTheme="minorHAnsi" w:cstheme="minorHAnsi"/>
          <w:sz w:val="22"/>
          <w:szCs w:val="22"/>
          <w:lang w:val="en"/>
        </w:rPr>
        <w:t xml:space="preserve">In order for the Guild to be assured of these </w:t>
      </w:r>
      <w:proofErr w:type="gramStart"/>
      <w:r>
        <w:rPr>
          <w:rFonts w:asciiTheme="minorHAnsi" w:hAnsiTheme="minorHAnsi" w:cstheme="minorHAnsi"/>
          <w:sz w:val="22"/>
          <w:szCs w:val="22"/>
          <w:lang w:val="en"/>
        </w:rPr>
        <w:t>conditions</w:t>
      </w:r>
      <w:proofErr w:type="gramEnd"/>
      <w:r>
        <w:rPr>
          <w:rFonts w:asciiTheme="minorHAnsi" w:hAnsiTheme="minorHAnsi" w:cstheme="minorHAnsi"/>
          <w:sz w:val="22"/>
          <w:szCs w:val="22"/>
          <w:lang w:val="en"/>
        </w:rPr>
        <w:t xml:space="preserve"> the completion of this </w:t>
      </w:r>
      <w:r w:rsidRPr="0093420B">
        <w:rPr>
          <w:rFonts w:asciiTheme="minorHAnsi" w:hAnsiTheme="minorHAnsi" w:cstheme="minorHAnsi"/>
          <w:b/>
          <w:sz w:val="22"/>
          <w:szCs w:val="22"/>
          <w:lang w:val="en"/>
        </w:rPr>
        <w:t>Candidate Consent to Disclose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 form is a mandatory requirement </w:t>
      </w:r>
      <w:r w:rsidR="00357591">
        <w:rPr>
          <w:rFonts w:asciiTheme="minorHAnsi" w:hAnsiTheme="minorHAnsi" w:cstheme="minorHAnsi"/>
          <w:sz w:val="22"/>
          <w:szCs w:val="22"/>
          <w:lang w:val="en"/>
        </w:rPr>
        <w:t>for nomination</w:t>
      </w:r>
      <w:r>
        <w:rPr>
          <w:rFonts w:asciiTheme="minorHAnsi" w:hAnsiTheme="minorHAnsi" w:cstheme="minorHAnsi"/>
          <w:sz w:val="22"/>
          <w:szCs w:val="22"/>
          <w:lang w:val="en"/>
        </w:rPr>
        <w:t xml:space="preserve">. </w:t>
      </w:r>
    </w:p>
    <w:p w14:paraId="426676FF" w14:textId="77777777" w:rsidR="002A38E2" w:rsidRPr="002A38E2" w:rsidRDefault="002A38E2" w:rsidP="002A38E2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"/>
        </w:rPr>
      </w:pPr>
    </w:p>
    <w:tbl>
      <w:tblPr>
        <w:tblStyle w:val="TableGrid"/>
        <w:tblW w:w="10490" w:type="dxa"/>
        <w:tblInd w:w="-289" w:type="dxa"/>
        <w:shd w:val="clear" w:color="auto" w:fill="DDD9C3" w:themeFill="background2" w:themeFillShade="E6"/>
        <w:tblLook w:val="01E0" w:firstRow="1" w:lastRow="1" w:firstColumn="1" w:lastColumn="1" w:noHBand="0" w:noVBand="0"/>
      </w:tblPr>
      <w:tblGrid>
        <w:gridCol w:w="10490"/>
      </w:tblGrid>
      <w:tr w:rsidR="005246AE" w:rsidRPr="00530661" w14:paraId="62FB6BB9" w14:textId="77777777" w:rsidTr="003361F6">
        <w:trPr>
          <w:trHeight w:val="454"/>
        </w:trPr>
        <w:tc>
          <w:tcPr>
            <w:tcW w:w="10490" w:type="dxa"/>
            <w:shd w:val="clear" w:color="auto" w:fill="DDD9C3" w:themeFill="background2" w:themeFillShade="E6"/>
            <w:vAlign w:val="center"/>
          </w:tcPr>
          <w:p w14:paraId="6FEFF0F2" w14:textId="77777777" w:rsidR="005246AE" w:rsidRPr="00530661" w:rsidRDefault="005246AE" w:rsidP="00537E2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Student Details</w:t>
            </w:r>
          </w:p>
        </w:tc>
      </w:tr>
    </w:tbl>
    <w:p w14:paraId="62608321" w14:textId="77777777" w:rsidR="005246AE" w:rsidRDefault="005246AE"/>
    <w:tbl>
      <w:tblPr>
        <w:tblStyle w:val="TableGrid"/>
        <w:tblW w:w="10490" w:type="dxa"/>
        <w:tblInd w:w="-289" w:type="dxa"/>
        <w:tblLook w:val="01E0" w:firstRow="1" w:lastRow="1" w:firstColumn="1" w:lastColumn="1" w:noHBand="0" w:noVBand="0"/>
      </w:tblPr>
      <w:tblGrid>
        <w:gridCol w:w="2269"/>
        <w:gridCol w:w="2976"/>
        <w:gridCol w:w="2622"/>
        <w:gridCol w:w="2623"/>
      </w:tblGrid>
      <w:tr w:rsidR="002A38E2" w:rsidRPr="00530661" w14:paraId="4FA1F0C8" w14:textId="77777777" w:rsidTr="00F0387C">
        <w:trPr>
          <w:trHeight w:val="454"/>
        </w:trPr>
        <w:tc>
          <w:tcPr>
            <w:tcW w:w="2269" w:type="dxa"/>
            <w:shd w:val="clear" w:color="auto" w:fill="EEECE1" w:themeFill="background2"/>
            <w:vAlign w:val="center"/>
          </w:tcPr>
          <w:p w14:paraId="2B936A8C" w14:textId="77777777" w:rsidR="002A38E2" w:rsidRDefault="002A38E2" w:rsidP="0051507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Family Name </w:t>
            </w:r>
          </w:p>
        </w:tc>
        <w:tc>
          <w:tcPr>
            <w:tcW w:w="2976" w:type="dxa"/>
            <w:vAlign w:val="center"/>
          </w:tcPr>
          <w:p w14:paraId="516B435E" w14:textId="77777777" w:rsidR="002A38E2" w:rsidRPr="00530661" w:rsidRDefault="002A38E2" w:rsidP="0051507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22" w:type="dxa"/>
            <w:shd w:val="clear" w:color="auto" w:fill="EEECE1" w:themeFill="background2"/>
            <w:vAlign w:val="center"/>
          </w:tcPr>
          <w:p w14:paraId="1B044411" w14:textId="77777777" w:rsidR="002A38E2" w:rsidRPr="005246AE" w:rsidRDefault="002A38E2" w:rsidP="0051507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46AE">
              <w:rPr>
                <w:rFonts w:asciiTheme="minorHAnsi" w:hAnsiTheme="minorHAnsi" w:cstheme="minorHAnsi"/>
                <w:b/>
                <w:sz w:val="22"/>
                <w:szCs w:val="22"/>
              </w:rPr>
              <w:t>Given Name</w:t>
            </w:r>
          </w:p>
        </w:tc>
        <w:tc>
          <w:tcPr>
            <w:tcW w:w="2623" w:type="dxa"/>
            <w:vAlign w:val="center"/>
          </w:tcPr>
          <w:p w14:paraId="0DB40EA1" w14:textId="77777777" w:rsidR="002A38E2" w:rsidRPr="00530661" w:rsidRDefault="002A38E2" w:rsidP="0051507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37E2A" w:rsidRPr="00530661" w14:paraId="79D547DF" w14:textId="77777777" w:rsidTr="00F0387C">
        <w:trPr>
          <w:trHeight w:val="454"/>
        </w:trPr>
        <w:tc>
          <w:tcPr>
            <w:tcW w:w="2269" w:type="dxa"/>
            <w:shd w:val="clear" w:color="auto" w:fill="EEECE1" w:themeFill="background2"/>
            <w:vAlign w:val="center"/>
          </w:tcPr>
          <w:p w14:paraId="129F0EA3" w14:textId="77777777" w:rsidR="00537E2A" w:rsidRPr="00537E2A" w:rsidRDefault="005246AE" w:rsidP="005246A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Student ID Number</w:t>
            </w:r>
          </w:p>
        </w:tc>
        <w:tc>
          <w:tcPr>
            <w:tcW w:w="8221" w:type="dxa"/>
            <w:gridSpan w:val="3"/>
            <w:vAlign w:val="center"/>
          </w:tcPr>
          <w:p w14:paraId="7B013EDB" w14:textId="77777777" w:rsidR="00537E2A" w:rsidRPr="00530661" w:rsidRDefault="00537E2A" w:rsidP="00537E2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6334102" w14:textId="77777777" w:rsidR="00537E2A" w:rsidRDefault="00537E2A" w:rsidP="002014B4">
      <w:pPr>
        <w:autoSpaceDE w:val="0"/>
        <w:autoSpaceDN w:val="0"/>
        <w:adjustRightInd w:val="0"/>
        <w:ind w:left="-284"/>
        <w:rPr>
          <w:rFonts w:asciiTheme="minorHAnsi" w:hAnsiTheme="minorHAnsi" w:cstheme="minorHAnsi"/>
          <w:b/>
          <w:sz w:val="22"/>
          <w:szCs w:val="22"/>
          <w:lang w:val="en"/>
        </w:rPr>
      </w:pPr>
    </w:p>
    <w:p w14:paraId="77519B1A" w14:textId="77777777" w:rsidR="00013556" w:rsidRDefault="00013556" w:rsidP="002014B4">
      <w:pPr>
        <w:autoSpaceDE w:val="0"/>
        <w:autoSpaceDN w:val="0"/>
        <w:adjustRightInd w:val="0"/>
        <w:ind w:left="-284"/>
        <w:rPr>
          <w:rFonts w:asciiTheme="minorHAnsi" w:hAnsiTheme="minorHAnsi" w:cstheme="minorHAnsi"/>
          <w:b/>
          <w:sz w:val="22"/>
          <w:szCs w:val="22"/>
          <w:lang w:val="en"/>
        </w:rPr>
      </w:pPr>
    </w:p>
    <w:tbl>
      <w:tblPr>
        <w:tblStyle w:val="TableGrid"/>
        <w:tblW w:w="10490" w:type="dxa"/>
        <w:tblInd w:w="-289" w:type="dxa"/>
        <w:shd w:val="clear" w:color="auto" w:fill="DDD9C3" w:themeFill="background2" w:themeFillShade="E6"/>
        <w:tblLook w:val="01E0" w:firstRow="1" w:lastRow="1" w:firstColumn="1" w:lastColumn="1" w:noHBand="0" w:noVBand="0"/>
      </w:tblPr>
      <w:tblGrid>
        <w:gridCol w:w="10490"/>
      </w:tblGrid>
      <w:tr w:rsidR="007F10F4" w:rsidRPr="00530661" w14:paraId="0410C9EB" w14:textId="77777777" w:rsidTr="003361F6">
        <w:trPr>
          <w:trHeight w:val="454"/>
        </w:trPr>
        <w:tc>
          <w:tcPr>
            <w:tcW w:w="10490" w:type="dxa"/>
            <w:shd w:val="clear" w:color="auto" w:fill="DDD9C3" w:themeFill="background2" w:themeFillShade="E6"/>
            <w:vAlign w:val="center"/>
          </w:tcPr>
          <w:p w14:paraId="10B82930" w14:textId="77777777" w:rsidR="007F10F4" w:rsidRPr="00530661" w:rsidRDefault="00E42AEE" w:rsidP="00E42AE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Proxy </w:t>
            </w:r>
            <w:r w:rsidR="007F10F4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Details</w:t>
            </w:r>
          </w:p>
        </w:tc>
      </w:tr>
    </w:tbl>
    <w:p w14:paraId="131EE7AF" w14:textId="77777777" w:rsidR="007F10F4" w:rsidRDefault="007F10F4" w:rsidP="002A38E2">
      <w:pPr>
        <w:autoSpaceDE w:val="0"/>
        <w:autoSpaceDN w:val="0"/>
        <w:adjustRightInd w:val="0"/>
        <w:ind w:left="-284"/>
        <w:rPr>
          <w:rFonts w:asciiTheme="minorHAnsi" w:hAnsiTheme="minorHAnsi" w:cstheme="minorHAnsi"/>
          <w:b/>
          <w:sz w:val="14"/>
          <w:szCs w:val="22"/>
          <w:lang w:val="en"/>
        </w:rPr>
      </w:pPr>
    </w:p>
    <w:p w14:paraId="23AAD79A" w14:textId="77777777" w:rsidR="002A38E2" w:rsidRDefault="002A38E2" w:rsidP="002A38E2">
      <w:pPr>
        <w:autoSpaceDE w:val="0"/>
        <w:autoSpaceDN w:val="0"/>
        <w:adjustRightInd w:val="0"/>
        <w:ind w:left="-284"/>
        <w:rPr>
          <w:rFonts w:asciiTheme="minorHAnsi" w:hAnsiTheme="minorHAnsi" w:cstheme="minorHAnsi"/>
          <w:b/>
          <w:sz w:val="14"/>
          <w:szCs w:val="22"/>
          <w:lang w:val="en"/>
        </w:rPr>
      </w:pPr>
    </w:p>
    <w:tbl>
      <w:tblPr>
        <w:tblStyle w:val="TableGrid"/>
        <w:tblW w:w="10490" w:type="dxa"/>
        <w:tblInd w:w="-289" w:type="dxa"/>
        <w:tblLook w:val="01E0" w:firstRow="1" w:lastRow="1" w:firstColumn="1" w:lastColumn="1" w:noHBand="0" w:noVBand="0"/>
      </w:tblPr>
      <w:tblGrid>
        <w:gridCol w:w="2269"/>
        <w:gridCol w:w="2976"/>
        <w:gridCol w:w="2622"/>
        <w:gridCol w:w="2623"/>
      </w:tblGrid>
      <w:tr w:rsidR="00013556" w:rsidRPr="00530661" w14:paraId="3AE65D7E" w14:textId="77777777" w:rsidTr="003361F6">
        <w:trPr>
          <w:trHeight w:val="454"/>
        </w:trPr>
        <w:tc>
          <w:tcPr>
            <w:tcW w:w="2269" w:type="dxa"/>
            <w:shd w:val="clear" w:color="auto" w:fill="EEECE1" w:themeFill="background2"/>
            <w:vAlign w:val="center"/>
          </w:tcPr>
          <w:p w14:paraId="6C1DFD2B" w14:textId="77777777" w:rsidR="00013556" w:rsidRDefault="00013556" w:rsidP="002A38E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Organisation</w:t>
            </w:r>
          </w:p>
        </w:tc>
        <w:tc>
          <w:tcPr>
            <w:tcW w:w="2976" w:type="dxa"/>
            <w:vAlign w:val="center"/>
          </w:tcPr>
          <w:p w14:paraId="55864CBC" w14:textId="77777777" w:rsidR="00013556" w:rsidRDefault="00013556" w:rsidP="002A38E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ECU Student Guild</w:t>
            </w:r>
          </w:p>
        </w:tc>
        <w:tc>
          <w:tcPr>
            <w:tcW w:w="2622" w:type="dxa"/>
            <w:shd w:val="clear" w:color="auto" w:fill="EEECE1" w:themeFill="background2"/>
            <w:vAlign w:val="center"/>
          </w:tcPr>
          <w:p w14:paraId="1C3ABAB7" w14:textId="77777777" w:rsidR="00013556" w:rsidRDefault="00013556" w:rsidP="002A38E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ABN</w:t>
            </w:r>
          </w:p>
        </w:tc>
        <w:tc>
          <w:tcPr>
            <w:tcW w:w="2623" w:type="dxa"/>
            <w:vAlign w:val="center"/>
          </w:tcPr>
          <w:p w14:paraId="1419BFF9" w14:textId="77777777" w:rsidR="00013556" w:rsidRDefault="00013556" w:rsidP="002A38E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87 081 487 187</w:t>
            </w:r>
          </w:p>
        </w:tc>
      </w:tr>
      <w:tr w:rsidR="007F10F4" w:rsidRPr="00530661" w14:paraId="1B5DD60F" w14:textId="77777777" w:rsidTr="00076D8A">
        <w:trPr>
          <w:trHeight w:val="454"/>
        </w:trPr>
        <w:tc>
          <w:tcPr>
            <w:tcW w:w="2269" w:type="dxa"/>
            <w:shd w:val="clear" w:color="auto" w:fill="EEECE1" w:themeFill="background2"/>
            <w:vAlign w:val="center"/>
          </w:tcPr>
          <w:p w14:paraId="329D80CB" w14:textId="77777777" w:rsidR="007F10F4" w:rsidRDefault="00013556" w:rsidP="0001355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Proxy Representative</w:t>
            </w:r>
          </w:p>
        </w:tc>
        <w:tc>
          <w:tcPr>
            <w:tcW w:w="2976" w:type="dxa"/>
            <w:vAlign w:val="center"/>
          </w:tcPr>
          <w:p w14:paraId="5F62B34D" w14:textId="77777777" w:rsidR="007F10F4" w:rsidRPr="00530661" w:rsidRDefault="00C17DC2" w:rsidP="00250F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Lisa Dwyer</w:t>
            </w:r>
          </w:p>
        </w:tc>
        <w:tc>
          <w:tcPr>
            <w:tcW w:w="2622" w:type="dxa"/>
            <w:shd w:val="clear" w:color="auto" w:fill="EEECE1" w:themeFill="background2"/>
            <w:vAlign w:val="center"/>
          </w:tcPr>
          <w:p w14:paraId="68857CB8" w14:textId="77777777" w:rsidR="007F10F4" w:rsidRPr="005246AE" w:rsidRDefault="00013556" w:rsidP="001B770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Title / Position</w:t>
            </w:r>
          </w:p>
        </w:tc>
        <w:tc>
          <w:tcPr>
            <w:tcW w:w="2623" w:type="dxa"/>
            <w:vAlign w:val="center"/>
          </w:tcPr>
          <w:p w14:paraId="640E8053" w14:textId="77777777" w:rsidR="007F10F4" w:rsidRPr="00530661" w:rsidRDefault="00C17DC2" w:rsidP="000F1E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7DC2">
              <w:rPr>
                <w:rFonts w:asciiTheme="minorHAnsi" w:hAnsiTheme="minorHAnsi" w:cstheme="minorHAnsi"/>
                <w:sz w:val="22"/>
                <w:szCs w:val="22"/>
              </w:rPr>
              <w:t>Operations Manager</w:t>
            </w:r>
          </w:p>
        </w:tc>
      </w:tr>
      <w:tr w:rsidR="00013556" w:rsidRPr="00530661" w14:paraId="410764DF" w14:textId="77777777" w:rsidTr="003361F6">
        <w:trPr>
          <w:trHeight w:val="454"/>
        </w:trPr>
        <w:tc>
          <w:tcPr>
            <w:tcW w:w="2269" w:type="dxa"/>
            <w:shd w:val="clear" w:color="auto" w:fill="EEECE1" w:themeFill="background2"/>
            <w:vAlign w:val="center"/>
          </w:tcPr>
          <w:p w14:paraId="79E9B21F" w14:textId="77777777" w:rsidR="00013556" w:rsidRDefault="00013556" w:rsidP="001B7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Email</w:t>
            </w:r>
          </w:p>
        </w:tc>
        <w:tc>
          <w:tcPr>
            <w:tcW w:w="2976" w:type="dxa"/>
            <w:vAlign w:val="center"/>
          </w:tcPr>
          <w:p w14:paraId="156343B4" w14:textId="77777777" w:rsidR="00013556" w:rsidRDefault="00C67C1E" w:rsidP="00C17DC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hyperlink r:id="rId10" w:history="1">
              <w:r w:rsidR="00C17DC2" w:rsidRPr="00C17DC2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l.dwyer@ecuguild.org.au</w:t>
              </w:r>
            </w:hyperlink>
          </w:p>
        </w:tc>
        <w:tc>
          <w:tcPr>
            <w:tcW w:w="2622" w:type="dxa"/>
            <w:shd w:val="clear" w:color="auto" w:fill="EEECE1" w:themeFill="background2"/>
            <w:vAlign w:val="center"/>
          </w:tcPr>
          <w:p w14:paraId="1C290E5C" w14:textId="77777777" w:rsidR="00013556" w:rsidRDefault="00013556" w:rsidP="001B770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Contact</w:t>
            </w:r>
          </w:p>
        </w:tc>
        <w:tc>
          <w:tcPr>
            <w:tcW w:w="2623" w:type="dxa"/>
            <w:vAlign w:val="center"/>
          </w:tcPr>
          <w:p w14:paraId="6E189B36" w14:textId="77777777" w:rsidR="00013556" w:rsidRDefault="00013556" w:rsidP="000135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6304 5915</w:t>
            </w:r>
          </w:p>
        </w:tc>
      </w:tr>
    </w:tbl>
    <w:p w14:paraId="53B59B66" w14:textId="77777777" w:rsidR="007F10F4" w:rsidRDefault="007F10F4" w:rsidP="002014B4">
      <w:pPr>
        <w:autoSpaceDE w:val="0"/>
        <w:autoSpaceDN w:val="0"/>
        <w:adjustRightInd w:val="0"/>
        <w:ind w:left="-284"/>
        <w:rPr>
          <w:rFonts w:asciiTheme="minorHAnsi" w:hAnsiTheme="minorHAnsi" w:cstheme="minorHAnsi"/>
          <w:b/>
          <w:sz w:val="22"/>
          <w:szCs w:val="22"/>
          <w:lang w:val="en"/>
        </w:rPr>
      </w:pPr>
    </w:p>
    <w:p w14:paraId="79177078" w14:textId="77777777" w:rsidR="00013556" w:rsidRDefault="00013556" w:rsidP="002014B4">
      <w:pPr>
        <w:autoSpaceDE w:val="0"/>
        <w:autoSpaceDN w:val="0"/>
        <w:adjustRightInd w:val="0"/>
        <w:ind w:left="-284"/>
        <w:rPr>
          <w:rFonts w:asciiTheme="minorHAnsi" w:hAnsiTheme="minorHAnsi" w:cstheme="minorHAnsi"/>
          <w:b/>
          <w:sz w:val="22"/>
          <w:szCs w:val="22"/>
          <w:lang w:val="en"/>
        </w:rPr>
      </w:pPr>
    </w:p>
    <w:tbl>
      <w:tblPr>
        <w:tblStyle w:val="TableGrid"/>
        <w:tblW w:w="10490" w:type="dxa"/>
        <w:tblInd w:w="-289" w:type="dxa"/>
        <w:tblLook w:val="01E0" w:firstRow="1" w:lastRow="1" w:firstColumn="1" w:lastColumn="1" w:noHBand="0" w:noVBand="0"/>
      </w:tblPr>
      <w:tblGrid>
        <w:gridCol w:w="1985"/>
        <w:gridCol w:w="3260"/>
        <w:gridCol w:w="2622"/>
        <w:gridCol w:w="2623"/>
      </w:tblGrid>
      <w:tr w:rsidR="007F10F4" w:rsidRPr="00530661" w14:paraId="7BF42ED3" w14:textId="77777777" w:rsidTr="003361F6">
        <w:trPr>
          <w:trHeight w:val="454"/>
        </w:trPr>
        <w:tc>
          <w:tcPr>
            <w:tcW w:w="10490" w:type="dxa"/>
            <w:gridSpan w:val="4"/>
            <w:shd w:val="clear" w:color="auto" w:fill="DDD9C3" w:themeFill="background2" w:themeFillShade="E6"/>
            <w:vAlign w:val="center"/>
          </w:tcPr>
          <w:p w14:paraId="13429253" w14:textId="77777777" w:rsidR="007F10F4" w:rsidRPr="00530661" w:rsidRDefault="00212B4D" w:rsidP="001B770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Authorisation</w:t>
            </w:r>
            <w:proofErr w:type="spellEnd"/>
            <w:r w:rsidR="007F10F4"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 xml:space="preserve"> </w:t>
            </w:r>
          </w:p>
        </w:tc>
      </w:tr>
      <w:tr w:rsidR="007F10F4" w:rsidRPr="00530661" w14:paraId="74439FD3" w14:textId="77777777" w:rsidTr="00212B4D">
        <w:trPr>
          <w:trHeight w:val="903"/>
        </w:trPr>
        <w:tc>
          <w:tcPr>
            <w:tcW w:w="10490" w:type="dxa"/>
            <w:gridSpan w:val="4"/>
            <w:shd w:val="clear" w:color="auto" w:fill="auto"/>
            <w:vAlign w:val="center"/>
          </w:tcPr>
          <w:p w14:paraId="61B54917" w14:textId="77777777" w:rsidR="00212B4D" w:rsidRDefault="00E42AEE" w:rsidP="00212B4D">
            <w:pPr>
              <w:rPr>
                <w:rFonts w:asciiTheme="minorHAnsi" w:hAnsiTheme="minorHAnsi" w:cstheme="minorHAnsi"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 xml:space="preserve">I hereby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>authorise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 xml:space="preserve"> Edith Cowan University to provide the person listed under Proxy Details above, whenever requested, my student details relating to my </w:t>
            </w:r>
            <w:r w:rsidR="00212B4D">
              <w:rPr>
                <w:rFonts w:asciiTheme="minorHAnsi" w:hAnsiTheme="minorHAnsi" w:cstheme="minorHAnsi"/>
                <w:sz w:val="22"/>
                <w:szCs w:val="22"/>
                <w:lang w:val="en"/>
              </w:rPr>
              <w:t>enrolment</w:t>
            </w:r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 xml:space="preserve"> </w:t>
            </w:r>
            <w:r w:rsidR="00212B4D">
              <w:rPr>
                <w:rFonts w:asciiTheme="minorHAnsi" w:hAnsiTheme="minorHAnsi" w:cstheme="minorHAnsi"/>
                <w:sz w:val="22"/>
                <w:szCs w:val="22"/>
                <w:lang w:val="en"/>
              </w:rPr>
              <w:t>status and academic progression status for the periods prescribed below:</w:t>
            </w:r>
          </w:p>
          <w:p w14:paraId="02C1DBB0" w14:textId="77777777" w:rsidR="00212B4D" w:rsidRDefault="00212B4D" w:rsidP="00212B4D">
            <w:pPr>
              <w:rPr>
                <w:rFonts w:asciiTheme="minorHAnsi" w:hAnsiTheme="minorHAnsi" w:cstheme="minorHAnsi"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 xml:space="preserve">I understand this information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>will only be used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 xml:space="preserve"> to confirm my eligibility to nominate for, and hold, office with the ECU Student Guild.</w:t>
            </w:r>
          </w:p>
          <w:p w14:paraId="6215AABB" w14:textId="77777777" w:rsidR="00212B4D" w:rsidRPr="007F10F4" w:rsidRDefault="00212B4D" w:rsidP="00212B4D">
            <w:pPr>
              <w:rPr>
                <w:rFonts w:asciiTheme="minorHAnsi" w:hAnsiTheme="minorHAnsi" w:cstheme="minorHAnsi"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"/>
              </w:rPr>
              <w:t xml:space="preserve"> </w:t>
            </w:r>
          </w:p>
        </w:tc>
      </w:tr>
      <w:tr w:rsidR="00212B4D" w:rsidRPr="00530661" w14:paraId="78C7CB7F" w14:textId="77777777" w:rsidTr="003361F6">
        <w:trPr>
          <w:trHeight w:val="340"/>
        </w:trPr>
        <w:tc>
          <w:tcPr>
            <w:tcW w:w="1985" w:type="dxa"/>
            <w:shd w:val="clear" w:color="auto" w:fill="EEECE1" w:themeFill="background2"/>
            <w:vAlign w:val="center"/>
          </w:tcPr>
          <w:p w14:paraId="615754F7" w14:textId="77777777" w:rsidR="00212B4D" w:rsidRDefault="00212B4D" w:rsidP="001B7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Period 1</w:t>
            </w:r>
          </w:p>
        </w:tc>
        <w:tc>
          <w:tcPr>
            <w:tcW w:w="8505" w:type="dxa"/>
            <w:gridSpan w:val="3"/>
            <w:vAlign w:val="center"/>
          </w:tcPr>
          <w:p w14:paraId="6E63768C" w14:textId="6C3A59B7" w:rsidR="00212B4D" w:rsidRPr="00530661" w:rsidRDefault="002651B5" w:rsidP="00033CB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From </w:t>
            </w:r>
            <w:r w:rsidR="00033CB0">
              <w:rPr>
                <w:rFonts w:asciiTheme="minorHAnsi" w:hAnsiTheme="minorHAnsi" w:cstheme="minorHAnsi"/>
                <w:sz w:val="22"/>
                <w:szCs w:val="22"/>
              </w:rPr>
              <w:t>Thursd</w:t>
            </w:r>
            <w:r w:rsidR="00ED5B4A">
              <w:rPr>
                <w:rFonts w:asciiTheme="minorHAnsi" w:hAnsiTheme="minorHAnsi" w:cstheme="minorHAnsi"/>
                <w:sz w:val="22"/>
                <w:szCs w:val="22"/>
              </w:rPr>
              <w:t>ay 1</w:t>
            </w:r>
            <w:r w:rsidR="00033CB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ED5B4A" w:rsidRPr="00250FB9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ED5B4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50FB9">
              <w:rPr>
                <w:rFonts w:asciiTheme="minorHAnsi" w:hAnsiTheme="minorHAnsi" w:cstheme="minorHAnsi"/>
                <w:sz w:val="22"/>
                <w:szCs w:val="22"/>
              </w:rPr>
              <w:t>September 20</w:t>
            </w:r>
            <w:r w:rsidR="00C17DC2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033CB0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212B4D">
              <w:rPr>
                <w:rFonts w:asciiTheme="minorHAnsi" w:hAnsiTheme="minorHAnsi" w:cstheme="minorHAnsi"/>
                <w:sz w:val="22"/>
                <w:szCs w:val="22"/>
              </w:rPr>
              <w:t xml:space="preserve"> to </w:t>
            </w:r>
            <w:r w:rsidR="00357591">
              <w:rPr>
                <w:rFonts w:asciiTheme="minorHAnsi" w:hAnsiTheme="minorHAnsi" w:cstheme="minorHAnsi"/>
                <w:sz w:val="22"/>
                <w:szCs w:val="22"/>
              </w:rPr>
              <w:t xml:space="preserve">Friday </w:t>
            </w:r>
            <w:r w:rsidR="00ED5B4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033CB0"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="00ED5B4A" w:rsidRPr="00250FB9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ED5B4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57591">
              <w:rPr>
                <w:rFonts w:asciiTheme="minorHAnsi" w:hAnsiTheme="minorHAnsi" w:cstheme="minorHAnsi"/>
                <w:sz w:val="22"/>
                <w:szCs w:val="22"/>
              </w:rPr>
              <w:t xml:space="preserve">October </w:t>
            </w:r>
            <w:r w:rsidR="00ED5B4A">
              <w:rPr>
                <w:rFonts w:asciiTheme="minorHAnsi" w:hAnsiTheme="minorHAnsi" w:cstheme="minorHAnsi"/>
                <w:sz w:val="22"/>
                <w:szCs w:val="22"/>
              </w:rPr>
              <w:t>202</w:t>
            </w:r>
            <w:r w:rsidR="00033CB0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357591">
              <w:rPr>
                <w:rFonts w:asciiTheme="minorHAnsi" w:hAnsiTheme="minorHAnsi" w:cstheme="minorHAnsi"/>
                <w:sz w:val="22"/>
                <w:szCs w:val="22"/>
              </w:rPr>
              <w:t>, inclusive.</w:t>
            </w:r>
          </w:p>
        </w:tc>
      </w:tr>
      <w:tr w:rsidR="00212B4D" w:rsidRPr="00530661" w14:paraId="0373F7DE" w14:textId="77777777" w:rsidTr="003361F6">
        <w:trPr>
          <w:trHeight w:val="340"/>
        </w:trPr>
        <w:tc>
          <w:tcPr>
            <w:tcW w:w="1985" w:type="dxa"/>
            <w:shd w:val="clear" w:color="auto" w:fill="EEECE1" w:themeFill="background2"/>
            <w:vAlign w:val="center"/>
          </w:tcPr>
          <w:p w14:paraId="23D6C40B" w14:textId="77777777" w:rsidR="00212B4D" w:rsidRDefault="00357591" w:rsidP="001B7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Period 2</w:t>
            </w:r>
          </w:p>
        </w:tc>
        <w:tc>
          <w:tcPr>
            <w:tcW w:w="8505" w:type="dxa"/>
            <w:gridSpan w:val="3"/>
            <w:vAlign w:val="center"/>
          </w:tcPr>
          <w:p w14:paraId="012BAC0C" w14:textId="2B49E5D2" w:rsidR="00212B4D" w:rsidRPr="00530661" w:rsidRDefault="00250FB9" w:rsidP="00033CB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If elected, from Monday </w:t>
            </w:r>
            <w:r w:rsidR="00033CB0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="00ED5B4A" w:rsidRPr="00076D8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ED5B4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October </w:t>
            </w:r>
            <w:r w:rsidR="00ED5B4A">
              <w:rPr>
                <w:rFonts w:asciiTheme="minorHAnsi" w:hAnsiTheme="minorHAnsi" w:cstheme="minorHAnsi"/>
                <w:sz w:val="22"/>
                <w:szCs w:val="22"/>
              </w:rPr>
              <w:t>202</w:t>
            </w:r>
            <w:r w:rsidR="00033CB0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ED5B4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357591">
              <w:rPr>
                <w:rFonts w:asciiTheme="minorHAnsi" w:hAnsiTheme="minorHAnsi" w:cstheme="minorHAnsi"/>
                <w:sz w:val="22"/>
                <w:szCs w:val="22"/>
              </w:rPr>
              <w:t>to the date on which my term of office expires.</w:t>
            </w:r>
          </w:p>
        </w:tc>
      </w:tr>
      <w:tr w:rsidR="00B228C0" w:rsidRPr="00530661" w14:paraId="19E7D8DB" w14:textId="77777777" w:rsidTr="003361F6">
        <w:trPr>
          <w:trHeight w:val="454"/>
        </w:trPr>
        <w:tc>
          <w:tcPr>
            <w:tcW w:w="1985" w:type="dxa"/>
            <w:shd w:val="clear" w:color="auto" w:fill="EEECE1" w:themeFill="background2"/>
            <w:vAlign w:val="center"/>
          </w:tcPr>
          <w:p w14:paraId="12F8B946" w14:textId="77777777" w:rsidR="00B228C0" w:rsidRDefault="00B228C0" w:rsidP="001B7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Student Signature</w:t>
            </w:r>
          </w:p>
        </w:tc>
        <w:tc>
          <w:tcPr>
            <w:tcW w:w="3260" w:type="dxa"/>
            <w:vAlign w:val="center"/>
          </w:tcPr>
          <w:p w14:paraId="6AE86530" w14:textId="77777777" w:rsidR="00B228C0" w:rsidRPr="00530661" w:rsidRDefault="00B228C0" w:rsidP="001B770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22" w:type="dxa"/>
            <w:shd w:val="clear" w:color="auto" w:fill="EEECE1" w:themeFill="background2"/>
            <w:vAlign w:val="center"/>
          </w:tcPr>
          <w:p w14:paraId="707ECA31" w14:textId="77777777" w:rsidR="00B228C0" w:rsidRPr="005246AE" w:rsidRDefault="00B228C0" w:rsidP="001B770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Date</w:t>
            </w:r>
          </w:p>
        </w:tc>
        <w:tc>
          <w:tcPr>
            <w:tcW w:w="2623" w:type="dxa"/>
            <w:vAlign w:val="center"/>
          </w:tcPr>
          <w:p w14:paraId="4B1FB176" w14:textId="77777777" w:rsidR="00B228C0" w:rsidRPr="00530661" w:rsidRDefault="00B228C0" w:rsidP="001B770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228C0" w:rsidRPr="00530661" w14:paraId="1F011D89" w14:textId="77777777" w:rsidTr="003361F6">
        <w:trPr>
          <w:trHeight w:val="454"/>
        </w:trPr>
        <w:tc>
          <w:tcPr>
            <w:tcW w:w="1985" w:type="dxa"/>
            <w:shd w:val="clear" w:color="auto" w:fill="EEECE1" w:themeFill="background2"/>
            <w:vAlign w:val="center"/>
          </w:tcPr>
          <w:p w14:paraId="6E770CFE" w14:textId="77777777" w:rsidR="00B228C0" w:rsidRDefault="00B228C0" w:rsidP="001B770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"/>
              </w:rPr>
              <w:t>Proxy Signature</w:t>
            </w:r>
          </w:p>
        </w:tc>
        <w:tc>
          <w:tcPr>
            <w:tcW w:w="3260" w:type="dxa"/>
            <w:vAlign w:val="center"/>
          </w:tcPr>
          <w:p w14:paraId="683A5865" w14:textId="77777777" w:rsidR="00B228C0" w:rsidRPr="00530661" w:rsidRDefault="00B228C0" w:rsidP="001B770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22" w:type="dxa"/>
            <w:shd w:val="clear" w:color="auto" w:fill="EEECE1" w:themeFill="background2"/>
            <w:vAlign w:val="center"/>
          </w:tcPr>
          <w:p w14:paraId="215DF8BB" w14:textId="77777777" w:rsidR="00B228C0" w:rsidRDefault="00B228C0" w:rsidP="001B770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Date</w:t>
            </w:r>
          </w:p>
        </w:tc>
        <w:tc>
          <w:tcPr>
            <w:tcW w:w="2623" w:type="dxa"/>
            <w:vAlign w:val="center"/>
          </w:tcPr>
          <w:p w14:paraId="2D1BCFD6" w14:textId="77777777" w:rsidR="00B228C0" w:rsidRPr="00530661" w:rsidRDefault="00B228C0" w:rsidP="001B770A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8D6CD9D" w14:textId="77777777" w:rsidR="007F10F4" w:rsidRDefault="007F10F4" w:rsidP="002014B4">
      <w:pPr>
        <w:autoSpaceDE w:val="0"/>
        <w:autoSpaceDN w:val="0"/>
        <w:adjustRightInd w:val="0"/>
        <w:ind w:left="-284"/>
        <w:rPr>
          <w:rFonts w:asciiTheme="minorHAnsi" w:hAnsiTheme="minorHAnsi" w:cstheme="minorHAnsi"/>
          <w:b/>
          <w:sz w:val="22"/>
          <w:szCs w:val="22"/>
          <w:lang w:val="en"/>
        </w:rPr>
      </w:pPr>
    </w:p>
    <w:p w14:paraId="339AC665" w14:textId="77777777" w:rsidR="00B228C0" w:rsidRDefault="00B228C0"/>
    <w:p w14:paraId="56C1E148" w14:textId="77777777" w:rsidR="00AF5D37" w:rsidRPr="00C74417" w:rsidRDefault="00AF5D37" w:rsidP="00357591">
      <w:pPr>
        <w:spacing w:before="240" w:after="240"/>
        <w:ind w:right="425"/>
        <w:rPr>
          <w:rFonts w:asciiTheme="minorHAnsi" w:hAnsiTheme="minorHAnsi" w:cstheme="minorHAnsi"/>
          <w:sz w:val="10"/>
          <w:szCs w:val="8"/>
        </w:rPr>
      </w:pPr>
    </w:p>
    <w:sectPr w:rsidR="00AF5D37" w:rsidRPr="00C74417" w:rsidSect="001027D9">
      <w:footerReference w:type="default" r:id="rId11"/>
      <w:headerReference w:type="first" r:id="rId12"/>
      <w:footerReference w:type="first" r:id="rId13"/>
      <w:type w:val="continuous"/>
      <w:pgSz w:w="11907" w:h="16840" w:code="9"/>
      <w:pgMar w:top="1135" w:right="708" w:bottom="568" w:left="993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DD2514" w14:textId="77777777" w:rsidR="00EA5193" w:rsidRDefault="00EA5193">
      <w:r>
        <w:separator/>
      </w:r>
    </w:p>
  </w:endnote>
  <w:endnote w:type="continuationSeparator" w:id="0">
    <w:p w14:paraId="5F4D6C6E" w14:textId="77777777" w:rsidR="00EA5193" w:rsidRDefault="00EA5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632" w:type="dxa"/>
      <w:tblInd w:w="-431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3687"/>
      <w:gridCol w:w="1701"/>
      <w:gridCol w:w="3118"/>
      <w:gridCol w:w="2126"/>
    </w:tblGrid>
    <w:tr w:rsidR="00467657" w:rsidRPr="001C1924" w14:paraId="511D0A28" w14:textId="77777777" w:rsidTr="00A1151E">
      <w:tc>
        <w:tcPr>
          <w:tcW w:w="5388" w:type="dxa"/>
          <w:gridSpan w:val="2"/>
        </w:tcPr>
        <w:p w14:paraId="4D61734F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ECU GUILD-IN-CONFIDENCE: This document is uncontrolled when printed. Its accuracy </w:t>
          </w:r>
          <w:proofErr w:type="gramStart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can only be guaranteed</w:t>
          </w:r>
          <w:proofErr w:type="gramEnd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when viewed electronically.</w:t>
          </w:r>
        </w:p>
      </w:tc>
      <w:tc>
        <w:tcPr>
          <w:tcW w:w="3118" w:type="dxa"/>
        </w:tcPr>
        <w:p w14:paraId="2E916A81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Owner:</w:t>
          </w:r>
        </w:p>
        <w:p w14:paraId="1BAF914F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Administration &amp; HR Coordinator</w:t>
          </w:r>
        </w:p>
      </w:tc>
      <w:tc>
        <w:tcPr>
          <w:tcW w:w="2126" w:type="dxa"/>
        </w:tcPr>
        <w:p w14:paraId="39665140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ID:</w:t>
          </w:r>
        </w:p>
        <w:p w14:paraId="2547DE04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OPDX-FOR-00X</w:t>
          </w:r>
        </w:p>
      </w:tc>
    </w:tr>
    <w:tr w:rsidR="00467657" w:rsidRPr="001C1924" w14:paraId="6F28A856" w14:textId="77777777" w:rsidTr="00A1151E">
      <w:trPr>
        <w:trHeight w:hRule="exact" w:val="227"/>
      </w:trPr>
      <w:tc>
        <w:tcPr>
          <w:tcW w:w="3687" w:type="dxa"/>
          <w:vAlign w:val="center"/>
        </w:tcPr>
        <w:p w14:paraId="621B7E0A" w14:textId="77777777" w:rsidR="00467657" w:rsidRPr="001C1924" w:rsidRDefault="00467657" w:rsidP="004C24A2">
          <w:pPr>
            <w:pStyle w:val="Footer"/>
            <w:tabs>
              <w:tab w:val="clear" w:pos="8640"/>
              <w:tab w:val="right" w:pos="3330"/>
            </w:tabs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proofErr w:type="spellStart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Authorised</w:t>
          </w:r>
          <w:proofErr w:type="spellEnd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by CEO – Guild Operations</w:t>
          </w:r>
        </w:p>
      </w:tc>
      <w:tc>
        <w:tcPr>
          <w:tcW w:w="1701" w:type="dxa"/>
          <w:vAlign w:val="center"/>
        </w:tcPr>
        <w:p w14:paraId="53BF39D9" w14:textId="77777777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Rev No: 001</w:t>
          </w:r>
        </w:p>
      </w:tc>
      <w:tc>
        <w:tcPr>
          <w:tcW w:w="3118" w:type="dxa"/>
          <w:vAlign w:val="center"/>
        </w:tcPr>
        <w:p w14:paraId="6A1B091B" w14:textId="77777777" w:rsidR="00467657" w:rsidRPr="001C1924" w:rsidRDefault="00467657" w:rsidP="00E764A6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Date Issued: 12/</w:t>
          </w:r>
          <w:r w:rsidR="00E764A6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04</w:t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/201</w:t>
          </w:r>
          <w:r w:rsidR="00E764A6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7</w:t>
          </w:r>
        </w:p>
      </w:tc>
      <w:tc>
        <w:tcPr>
          <w:tcW w:w="2126" w:type="dxa"/>
          <w:vAlign w:val="center"/>
        </w:tcPr>
        <w:p w14:paraId="2A393165" w14:textId="54FC1059" w:rsidR="00467657" w:rsidRPr="001C1924" w:rsidRDefault="00467657" w:rsidP="004C24A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Page 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begin"/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instrText xml:space="preserve"> PAGE  \* Arabic  \* MERGEFORMAT </w:instrTex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separate"/>
          </w:r>
          <w:r w:rsidR="00033CB0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2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end"/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of </w: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begin"/>
          </w:r>
          <w:r w:rsidRPr="001C1924">
            <w:rPr>
              <w:sz w:val="12"/>
              <w:szCs w:val="12"/>
            </w:rPr>
            <w:instrText xml:space="preserve"> NUMPAGES  \* Arabic  \* MERGEFORMAT </w:instrTex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separate"/>
          </w:r>
          <w:r w:rsidR="00033CB0" w:rsidRPr="00033CB0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2</w:t>
          </w:r>
          <w:r w:rsidRPr="001C1924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fldChar w:fldCharType="end"/>
          </w:r>
        </w:p>
      </w:tc>
    </w:tr>
  </w:tbl>
  <w:p w14:paraId="05CED160" w14:textId="77777777" w:rsidR="00467657" w:rsidRDefault="004676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632" w:type="dxa"/>
      <w:tblInd w:w="-431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3687"/>
      <w:gridCol w:w="1701"/>
      <w:gridCol w:w="3118"/>
      <w:gridCol w:w="2126"/>
    </w:tblGrid>
    <w:tr w:rsidR="001027D9" w:rsidRPr="001C1924" w14:paraId="7AC835E4" w14:textId="77777777" w:rsidTr="00CD7624">
      <w:tc>
        <w:tcPr>
          <w:tcW w:w="5388" w:type="dxa"/>
          <w:gridSpan w:val="2"/>
        </w:tcPr>
        <w:p w14:paraId="523DFBA3" w14:textId="77777777" w:rsidR="001027D9" w:rsidRPr="001C1924" w:rsidRDefault="001027D9" w:rsidP="001027D9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ECU GUILD-IN-CONFIDENCE: This document is uncontrolled when printed. Its accuracy </w:t>
          </w:r>
          <w:proofErr w:type="gramStart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can only be guaranteed</w:t>
          </w:r>
          <w:proofErr w:type="gramEnd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when viewed electronically.</w:t>
          </w:r>
        </w:p>
      </w:tc>
      <w:tc>
        <w:tcPr>
          <w:tcW w:w="3118" w:type="dxa"/>
        </w:tcPr>
        <w:p w14:paraId="2EEB8C3C" w14:textId="77777777" w:rsidR="001027D9" w:rsidRPr="001C1924" w:rsidRDefault="001027D9" w:rsidP="001027D9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Owner:</w:t>
          </w:r>
        </w:p>
        <w:p w14:paraId="1D6FA27B" w14:textId="77777777" w:rsidR="001027D9" w:rsidRPr="001C1924" w:rsidRDefault="00076D8A" w:rsidP="001027D9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</w:p>
      </w:tc>
      <w:tc>
        <w:tcPr>
          <w:tcW w:w="2126" w:type="dxa"/>
        </w:tcPr>
        <w:p w14:paraId="5EB90380" w14:textId="77777777" w:rsidR="001027D9" w:rsidRPr="001C1924" w:rsidRDefault="001027D9" w:rsidP="001027D9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</w:p>
      </w:tc>
    </w:tr>
    <w:tr w:rsidR="001027D9" w:rsidRPr="001C1924" w14:paraId="7596417A" w14:textId="77777777" w:rsidTr="00CD7624">
      <w:trPr>
        <w:trHeight w:hRule="exact" w:val="227"/>
      </w:trPr>
      <w:tc>
        <w:tcPr>
          <w:tcW w:w="3687" w:type="dxa"/>
          <w:vAlign w:val="center"/>
        </w:tcPr>
        <w:p w14:paraId="6DC85759" w14:textId="77777777" w:rsidR="001027D9" w:rsidRPr="001C1924" w:rsidRDefault="001027D9" w:rsidP="00076D8A">
          <w:pPr>
            <w:pStyle w:val="Footer"/>
            <w:tabs>
              <w:tab w:val="clear" w:pos="8640"/>
              <w:tab w:val="right" w:pos="3330"/>
            </w:tabs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proofErr w:type="spellStart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Authorised</w:t>
          </w:r>
          <w:proofErr w:type="spellEnd"/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by </w:t>
          </w:r>
          <w:r w:rsidR="00076D8A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  <w:r w:rsidR="00076D8A"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</w:t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– Guild Operations</w:t>
          </w:r>
        </w:p>
      </w:tc>
      <w:tc>
        <w:tcPr>
          <w:tcW w:w="1701" w:type="dxa"/>
          <w:vAlign w:val="center"/>
        </w:tcPr>
        <w:p w14:paraId="39CBE459" w14:textId="40B6973A" w:rsidR="001027D9" w:rsidRPr="001C1924" w:rsidRDefault="001027D9" w:rsidP="00B819B0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Rev No: </w:t>
          </w:r>
          <w:r w:rsidR="00B819B0"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00</w:t>
          </w:r>
          <w:r w:rsidR="00B819B0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</w:t>
          </w:r>
        </w:p>
      </w:tc>
      <w:tc>
        <w:tcPr>
          <w:tcW w:w="3118" w:type="dxa"/>
          <w:vAlign w:val="center"/>
        </w:tcPr>
        <w:p w14:paraId="5E03FD47" w14:textId="77777777" w:rsidR="001027D9" w:rsidRPr="001C1924" w:rsidRDefault="001027D9" w:rsidP="00C17DC2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Date Issued: </w:t>
          </w:r>
          <w:r w:rsidR="00C17DC2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22/08/2020</w:t>
          </w:r>
        </w:p>
      </w:tc>
      <w:tc>
        <w:tcPr>
          <w:tcW w:w="2126" w:type="dxa"/>
          <w:vAlign w:val="center"/>
        </w:tcPr>
        <w:p w14:paraId="5A18698E" w14:textId="0D9405A1" w:rsidR="001027D9" w:rsidRPr="001C1924" w:rsidRDefault="001027D9" w:rsidP="001027D9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Page 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begin"/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instrText xml:space="preserve"> PAGE  \* Arabic  \* MERGEFORMAT </w:instrTex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separate"/>
          </w:r>
          <w:r w:rsidR="00C67C1E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end"/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of </w: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begin"/>
          </w:r>
          <w:r w:rsidRPr="001C1924">
            <w:rPr>
              <w:sz w:val="12"/>
              <w:szCs w:val="12"/>
            </w:rPr>
            <w:instrText xml:space="preserve"> NUMPAGES  \* Arabic  \* MERGEFORMAT </w:instrTex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separate"/>
          </w:r>
          <w:r w:rsidR="00C67C1E" w:rsidRPr="00C67C1E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fldChar w:fldCharType="end"/>
          </w:r>
        </w:p>
      </w:tc>
    </w:tr>
  </w:tbl>
  <w:p w14:paraId="205ADDCF" w14:textId="77777777" w:rsidR="001027D9" w:rsidRDefault="001027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076334" w14:textId="77777777" w:rsidR="00EA5193" w:rsidRDefault="00EA5193">
      <w:r>
        <w:separator/>
      </w:r>
    </w:p>
  </w:footnote>
  <w:footnote w:type="continuationSeparator" w:id="0">
    <w:p w14:paraId="7562CC6C" w14:textId="77777777" w:rsidR="00EA5193" w:rsidRDefault="00EA5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0" w:type="dxa"/>
      <w:tblInd w:w="-287" w:type="dxa"/>
      <w:tblBorders>
        <w:top w:val="single" w:sz="2" w:space="0" w:color="808080" w:themeColor="background1" w:themeShade="80"/>
        <w:left w:val="single" w:sz="2" w:space="0" w:color="808080" w:themeColor="background1" w:themeShade="80"/>
        <w:bottom w:val="single" w:sz="2" w:space="0" w:color="808080" w:themeColor="background1" w:themeShade="80"/>
        <w:right w:val="single" w:sz="2" w:space="0" w:color="808080" w:themeColor="background1" w:themeShade="80"/>
        <w:insideH w:val="single" w:sz="2" w:space="0" w:color="808080" w:themeColor="background1" w:themeShade="80"/>
        <w:insideV w:val="single" w:sz="2" w:space="0" w:color="808080" w:themeColor="background1" w:themeShade="80"/>
      </w:tblBorders>
      <w:tblLayout w:type="fixed"/>
      <w:tblLook w:val="01E0" w:firstRow="1" w:lastRow="1" w:firstColumn="1" w:lastColumn="1" w:noHBand="0" w:noVBand="0"/>
    </w:tblPr>
    <w:tblGrid>
      <w:gridCol w:w="3570"/>
      <w:gridCol w:w="6920"/>
    </w:tblGrid>
    <w:tr w:rsidR="001027D9" w14:paraId="7EBFB39B" w14:textId="77777777" w:rsidTr="00F0387C">
      <w:trPr>
        <w:trHeight w:val="1871"/>
      </w:trPr>
      <w:tc>
        <w:tcPr>
          <w:tcW w:w="3570" w:type="dxa"/>
          <w:vAlign w:val="center"/>
        </w:tcPr>
        <w:p w14:paraId="2577814E" w14:textId="77777777" w:rsidR="001027D9" w:rsidRDefault="001027D9" w:rsidP="001027D9">
          <w:pPr>
            <w:jc w:val="center"/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58240" behindDoc="0" locked="0" layoutInCell="1" allowOverlap="1" wp14:anchorId="1D022256" wp14:editId="57308EE0">
                <wp:simplePos x="1123950" y="466725"/>
                <wp:positionH relativeFrom="margin">
                  <wp:posOffset>513715</wp:posOffset>
                </wp:positionH>
                <wp:positionV relativeFrom="margin">
                  <wp:posOffset>-4445</wp:posOffset>
                </wp:positionV>
                <wp:extent cx="908685" cy="975360"/>
                <wp:effectExtent l="0" t="0" r="5715" b="0"/>
                <wp:wrapSquare wrapText="bothSides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ullColour@3x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8685" cy="975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74A84827" w14:textId="77777777" w:rsidR="001027D9" w:rsidRPr="009F2B2F" w:rsidRDefault="001027D9" w:rsidP="001027D9">
          <w:pPr>
            <w:jc w:val="center"/>
          </w:pPr>
        </w:p>
      </w:tc>
      <w:tc>
        <w:tcPr>
          <w:tcW w:w="6920" w:type="dxa"/>
          <w:shd w:val="clear" w:color="auto" w:fill="BFBFBF" w:themeFill="background1" w:themeFillShade="BF"/>
          <w:vAlign w:val="center"/>
        </w:tcPr>
        <w:p w14:paraId="76E4F08F" w14:textId="77777777" w:rsidR="00F0387C" w:rsidRDefault="001027D9" w:rsidP="001027D9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</w:pPr>
          <w:r w:rsidRPr="00F0387C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GENERAL ELECTION</w:t>
          </w:r>
        </w:p>
        <w:p w14:paraId="47ED8979" w14:textId="3CA25D5E" w:rsidR="001027D9" w:rsidRPr="00F0387C" w:rsidRDefault="00250FB9" w:rsidP="00C17DC2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40"/>
              <w:szCs w:val="40"/>
            </w:rPr>
          </w:pPr>
          <w:r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 20</w:t>
          </w:r>
          <w:r w:rsidR="00C17DC2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2</w:t>
          </w:r>
          <w:r w:rsidR="00552CE8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5</w:t>
          </w:r>
          <w:r w:rsidR="001027D9" w:rsidRPr="00F0387C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 </w:t>
          </w:r>
        </w:p>
      </w:tc>
    </w:tr>
  </w:tbl>
  <w:p w14:paraId="1B5A3A8C" w14:textId="77777777" w:rsidR="001027D9" w:rsidRDefault="001027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D746C"/>
    <w:multiLevelType w:val="hybridMultilevel"/>
    <w:tmpl w:val="09ECE1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A714FF"/>
    <w:multiLevelType w:val="hybridMultilevel"/>
    <w:tmpl w:val="680AD96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F4CFF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F92D41"/>
    <w:multiLevelType w:val="hybridMultilevel"/>
    <w:tmpl w:val="7FE29AA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4D61CE"/>
    <w:multiLevelType w:val="hybridMultilevel"/>
    <w:tmpl w:val="BE6A5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CD4A23"/>
    <w:multiLevelType w:val="hybridMultilevel"/>
    <w:tmpl w:val="BAE464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8879EC"/>
    <w:multiLevelType w:val="hybridMultilevel"/>
    <w:tmpl w:val="57DCFD7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8465807"/>
    <w:multiLevelType w:val="hybridMultilevel"/>
    <w:tmpl w:val="AEBE22C6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1474D23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12356"/>
    <w:multiLevelType w:val="hybridMultilevel"/>
    <w:tmpl w:val="8BCA69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15DD6"/>
    <w:multiLevelType w:val="hybridMultilevel"/>
    <w:tmpl w:val="296C58E0"/>
    <w:lvl w:ilvl="0" w:tplc="0C09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202BE"/>
    <w:multiLevelType w:val="hybridMultilevel"/>
    <w:tmpl w:val="A64E8D7A"/>
    <w:lvl w:ilvl="0" w:tplc="0C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2" w15:restartNumberingAfterBreak="0">
    <w:nsid w:val="72BD18B3"/>
    <w:multiLevelType w:val="hybridMultilevel"/>
    <w:tmpl w:val="6AC0CD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3"/>
  </w:num>
  <w:num w:numId="5">
    <w:abstractNumId w:val="1"/>
  </w:num>
  <w:num w:numId="6">
    <w:abstractNumId w:val="10"/>
  </w:num>
  <w:num w:numId="7">
    <w:abstractNumId w:val="9"/>
  </w:num>
  <w:num w:numId="8">
    <w:abstractNumId w:val="4"/>
  </w:num>
  <w:num w:numId="9">
    <w:abstractNumId w:val="2"/>
  </w:num>
  <w:num w:numId="10">
    <w:abstractNumId w:val="8"/>
  </w:num>
  <w:num w:numId="11">
    <w:abstractNumId w:val="5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en-US" w:vendorID="64" w:dllVersion="131078" w:nlCheck="1" w:checkStyle="0"/>
  <w:activeWritingStyle w:appName="MSWord" w:lang="en-AU" w:vendorID="64" w:dllVersion="131078" w:nlCheck="1" w:checkStyle="0"/>
  <w:activeWritingStyle w:appName="MSWord" w:lang="en-GB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9BB"/>
    <w:rsid w:val="00012B4E"/>
    <w:rsid w:val="00013556"/>
    <w:rsid w:val="00033CB0"/>
    <w:rsid w:val="0006499F"/>
    <w:rsid w:val="00076D8A"/>
    <w:rsid w:val="000A7A2E"/>
    <w:rsid w:val="000D6969"/>
    <w:rsid w:val="000F1E51"/>
    <w:rsid w:val="001027D9"/>
    <w:rsid w:val="0010534B"/>
    <w:rsid w:val="00107E8F"/>
    <w:rsid w:val="00114983"/>
    <w:rsid w:val="00140139"/>
    <w:rsid w:val="001A7BB6"/>
    <w:rsid w:val="001E4DC0"/>
    <w:rsid w:val="001F1C62"/>
    <w:rsid w:val="002014B4"/>
    <w:rsid w:val="00212B4D"/>
    <w:rsid w:val="00224CB1"/>
    <w:rsid w:val="00250FB9"/>
    <w:rsid w:val="00253CEC"/>
    <w:rsid w:val="00261D62"/>
    <w:rsid w:val="002651B5"/>
    <w:rsid w:val="00265EB6"/>
    <w:rsid w:val="002719F5"/>
    <w:rsid w:val="002A38E2"/>
    <w:rsid w:val="002A5A06"/>
    <w:rsid w:val="002B2FBC"/>
    <w:rsid w:val="002B447B"/>
    <w:rsid w:val="002B5DF7"/>
    <w:rsid w:val="002E5B67"/>
    <w:rsid w:val="002E61C7"/>
    <w:rsid w:val="002E6B62"/>
    <w:rsid w:val="003139BA"/>
    <w:rsid w:val="003361F6"/>
    <w:rsid w:val="00337DC2"/>
    <w:rsid w:val="00353DA8"/>
    <w:rsid w:val="00357591"/>
    <w:rsid w:val="00372F46"/>
    <w:rsid w:val="00383469"/>
    <w:rsid w:val="00392BD3"/>
    <w:rsid w:val="003939BB"/>
    <w:rsid w:val="003B5FF6"/>
    <w:rsid w:val="003C36C1"/>
    <w:rsid w:val="004132D0"/>
    <w:rsid w:val="0043021C"/>
    <w:rsid w:val="00467657"/>
    <w:rsid w:val="0047193D"/>
    <w:rsid w:val="00482EFF"/>
    <w:rsid w:val="00486E6C"/>
    <w:rsid w:val="004916CA"/>
    <w:rsid w:val="00491BB2"/>
    <w:rsid w:val="004A15BA"/>
    <w:rsid w:val="004C24A2"/>
    <w:rsid w:val="004F5C73"/>
    <w:rsid w:val="00503CD5"/>
    <w:rsid w:val="005246AE"/>
    <w:rsid w:val="00537E2A"/>
    <w:rsid w:val="00543968"/>
    <w:rsid w:val="00544C69"/>
    <w:rsid w:val="00552CE8"/>
    <w:rsid w:val="00580BE3"/>
    <w:rsid w:val="00587B59"/>
    <w:rsid w:val="00592FF0"/>
    <w:rsid w:val="00593400"/>
    <w:rsid w:val="005C5E0C"/>
    <w:rsid w:val="006226F2"/>
    <w:rsid w:val="00643A61"/>
    <w:rsid w:val="00657F9B"/>
    <w:rsid w:val="00693880"/>
    <w:rsid w:val="006C4FC6"/>
    <w:rsid w:val="006F26C0"/>
    <w:rsid w:val="00720A76"/>
    <w:rsid w:val="007341A7"/>
    <w:rsid w:val="00760EC5"/>
    <w:rsid w:val="00761A7C"/>
    <w:rsid w:val="00790FF6"/>
    <w:rsid w:val="007A3510"/>
    <w:rsid w:val="007A3F9F"/>
    <w:rsid w:val="007B4F89"/>
    <w:rsid w:val="007C6C21"/>
    <w:rsid w:val="007D1DA8"/>
    <w:rsid w:val="007D5415"/>
    <w:rsid w:val="007D5F96"/>
    <w:rsid w:val="007F10F4"/>
    <w:rsid w:val="0083058A"/>
    <w:rsid w:val="008400CB"/>
    <w:rsid w:val="0088426D"/>
    <w:rsid w:val="00890A0B"/>
    <w:rsid w:val="008949DF"/>
    <w:rsid w:val="008B4187"/>
    <w:rsid w:val="008C111C"/>
    <w:rsid w:val="00911935"/>
    <w:rsid w:val="00912F6F"/>
    <w:rsid w:val="00915A7B"/>
    <w:rsid w:val="0093420B"/>
    <w:rsid w:val="00973F3E"/>
    <w:rsid w:val="009A7CD4"/>
    <w:rsid w:val="009E597D"/>
    <w:rsid w:val="009F1A58"/>
    <w:rsid w:val="00A01809"/>
    <w:rsid w:val="00A1151E"/>
    <w:rsid w:val="00A4033D"/>
    <w:rsid w:val="00A5536D"/>
    <w:rsid w:val="00A74F31"/>
    <w:rsid w:val="00AC48F3"/>
    <w:rsid w:val="00AC6A7F"/>
    <w:rsid w:val="00AD55AD"/>
    <w:rsid w:val="00AE1CAD"/>
    <w:rsid w:val="00AF5D37"/>
    <w:rsid w:val="00B02980"/>
    <w:rsid w:val="00B02F9D"/>
    <w:rsid w:val="00B15C2C"/>
    <w:rsid w:val="00B228C0"/>
    <w:rsid w:val="00B46459"/>
    <w:rsid w:val="00B6587A"/>
    <w:rsid w:val="00B819B0"/>
    <w:rsid w:val="00B936E0"/>
    <w:rsid w:val="00B95BCA"/>
    <w:rsid w:val="00BD5F64"/>
    <w:rsid w:val="00C15282"/>
    <w:rsid w:val="00C17DC2"/>
    <w:rsid w:val="00C34F40"/>
    <w:rsid w:val="00C43206"/>
    <w:rsid w:val="00C67C1E"/>
    <w:rsid w:val="00C74417"/>
    <w:rsid w:val="00C83BFC"/>
    <w:rsid w:val="00CB24EE"/>
    <w:rsid w:val="00CE5EED"/>
    <w:rsid w:val="00CF290E"/>
    <w:rsid w:val="00D050FD"/>
    <w:rsid w:val="00D16E44"/>
    <w:rsid w:val="00D43737"/>
    <w:rsid w:val="00D473FE"/>
    <w:rsid w:val="00D52811"/>
    <w:rsid w:val="00D7084A"/>
    <w:rsid w:val="00D7107F"/>
    <w:rsid w:val="00DA34D2"/>
    <w:rsid w:val="00E33469"/>
    <w:rsid w:val="00E42AEE"/>
    <w:rsid w:val="00E67785"/>
    <w:rsid w:val="00E764A6"/>
    <w:rsid w:val="00E824C3"/>
    <w:rsid w:val="00E87127"/>
    <w:rsid w:val="00E87F55"/>
    <w:rsid w:val="00EA5193"/>
    <w:rsid w:val="00EB2D39"/>
    <w:rsid w:val="00ED5B4A"/>
    <w:rsid w:val="00EE74D5"/>
    <w:rsid w:val="00EE7A99"/>
    <w:rsid w:val="00F0387C"/>
    <w:rsid w:val="00F0677A"/>
    <w:rsid w:val="00F15E7F"/>
    <w:rsid w:val="00F214CC"/>
    <w:rsid w:val="00F25049"/>
    <w:rsid w:val="00F67B65"/>
    <w:rsid w:val="00FA1695"/>
    <w:rsid w:val="00FB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30750280"/>
  <w15:docId w15:val="{58982E83-DDB4-4C6F-9F16-807EDEEDA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DA8"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AF5D37"/>
    <w:pPr>
      <w:keepNext/>
      <w:outlineLvl w:val="2"/>
    </w:pPr>
    <w:rPr>
      <w:rFonts w:ascii="Arial" w:hAnsi="Arial"/>
      <w:b/>
      <w:szCs w:val="20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F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F5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3A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587B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587B5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60EC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A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2E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rsid w:val="00A74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4C24A2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4C24A2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57F9B"/>
    <w:rPr>
      <w:color w:val="808080"/>
    </w:rPr>
  </w:style>
  <w:style w:type="paragraph" w:styleId="ListParagraph">
    <w:name w:val="List Paragraph"/>
    <w:basedOn w:val="Normal"/>
    <w:uiPriority w:val="34"/>
    <w:qFormat/>
    <w:rsid w:val="00B936E0"/>
    <w:pPr>
      <w:ind w:left="720"/>
      <w:contextualSpacing/>
    </w:pPr>
  </w:style>
  <w:style w:type="paragraph" w:customStyle="1" w:styleId="Default">
    <w:name w:val="Default"/>
    <w:rsid w:val="00AC6A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C74417"/>
    <w:rPr>
      <w:rFonts w:ascii="Arial" w:hAnsi="Arial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C74417"/>
    <w:rPr>
      <w:rFonts w:ascii="Arial" w:hAnsi="Arial"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AF5D37"/>
    <w:rPr>
      <w:rFonts w:ascii="Arial" w:hAnsi="Arial"/>
      <w:b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F5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F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87F5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87F55"/>
    <w:rPr>
      <w:sz w:val="24"/>
      <w:szCs w:val="24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76D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6D8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6D8A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6D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6D8A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0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l.dwyer@ecuguild.org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Rosslyn%20Hill%20Templates\Leave%20Application%20Form%20-%20S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a3d447-1b4f-4aee-aa6f-0957ea5f4eba" xsi:nil="true"/>
    <lcf76f155ced4ddcb4097134ff3c332f xmlns="70c30930-6ece-4050-aadf-d34cd5558f0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20D0CFBA78A7429C4B7BF55126FC82" ma:contentTypeVersion="19" ma:contentTypeDescription="Create a new document." ma:contentTypeScope="" ma:versionID="5233299aba0835e8d8258de7d6b49e15">
  <xsd:schema xmlns:xsd="http://www.w3.org/2001/XMLSchema" xmlns:xs="http://www.w3.org/2001/XMLSchema" xmlns:p="http://schemas.microsoft.com/office/2006/metadata/properties" xmlns:ns2="70c30930-6ece-4050-aadf-d34cd5558f0c" xmlns:ns3="8fa3d447-1b4f-4aee-aa6f-0957ea5f4eba" targetNamespace="http://schemas.microsoft.com/office/2006/metadata/properties" ma:root="true" ma:fieldsID="fdfaaa98f3eecabfab791a3ba213191f" ns2:_="" ns3:_="">
    <xsd:import namespace="70c30930-6ece-4050-aadf-d34cd5558f0c"/>
    <xsd:import namespace="8fa3d447-1b4f-4aee-aa6f-0957ea5f4e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30930-6ece-4050-aadf-d34cd5558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49537f-f4e8-4af0-88ab-3b6773720f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3d447-1b4f-4aee-aa6f-0957ea5f4eb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62e9cbd-8be7-44ab-8205-d5669554ee92}" ma:internalName="TaxCatchAll" ma:showField="CatchAllData" ma:web="8fa3d447-1b4f-4aee-aa6f-0957ea5f4e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36954B-B0E9-4E07-A30F-3DEA73111721}">
  <ds:schemaRefs>
    <ds:schemaRef ds:uri="http://schemas.microsoft.com/office/2006/documentManagement/types"/>
    <ds:schemaRef ds:uri="http://purl.org/dc/dcmitype/"/>
    <ds:schemaRef ds:uri="8fa3d447-1b4f-4aee-aa6f-0957ea5f4eba"/>
    <ds:schemaRef ds:uri="http://purl.org/dc/elements/1.1/"/>
    <ds:schemaRef ds:uri="http://www.w3.org/XML/1998/namespace"/>
    <ds:schemaRef ds:uri="http://schemas.microsoft.com/office/infopath/2007/PartnerControls"/>
    <ds:schemaRef ds:uri="70c30930-6ece-4050-aadf-d34cd5558f0c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90C0FE2-3169-411E-ACF0-8FD17B6E47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16E1DB-25E1-4DB5-AE5A-0B9A358D1D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30930-6ece-4050-aadf-d34cd5558f0c"/>
    <ds:schemaRef ds:uri="8fa3d447-1b4f-4aee-aa6f-0957ea5f4e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Leave Application Form - Site</Template>
  <TotalTime>3</TotalTime>
  <Pages>1</Pages>
  <Words>217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Magellan Metals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norae.fisher</dc:creator>
  <cp:lastModifiedBy>Lisa Dwyer</cp:lastModifiedBy>
  <cp:revision>4</cp:revision>
  <cp:lastPrinted>2021-09-09T01:55:00Z</cp:lastPrinted>
  <dcterms:created xsi:type="dcterms:W3CDTF">2025-09-04T07:17:00Z</dcterms:created>
  <dcterms:modified xsi:type="dcterms:W3CDTF">2025-09-04T07:19:00Z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0x010100F220D0CFBA78A7429C4B7BF55126FC82</vt:lpwstr>
  </property>
  <property fmtid="{D5CDD505-2E9C-101B-9397-08002B2CF9AE}" pid="3" name="MediaServiceImageTags">
    <vt:lpwstr/>
  </property>
</Properties>
</file>